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706D" w:rsidRDefault="008C706D" w:rsidP="00884624">
      <w:pPr>
        <w:spacing w:after="0" w:line="240" w:lineRule="auto"/>
        <w:ind w:right="282"/>
        <w:rPr>
          <w:rFonts w:eastAsia="Calibri"/>
          <w:color w:val="000000"/>
          <w:sz w:val="28"/>
          <w:szCs w:val="28"/>
        </w:rPr>
      </w:pPr>
    </w:p>
    <w:p w:rsidR="008D7401" w:rsidRDefault="00D41AE8" w:rsidP="001E242B">
      <w:pPr>
        <w:spacing w:after="0" w:line="240" w:lineRule="auto"/>
        <w:ind w:right="282"/>
        <w:jc w:val="right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Приложение 1</w:t>
      </w:r>
    </w:p>
    <w:p w:rsidR="00D41AE8" w:rsidRDefault="00D41AE8" w:rsidP="001E242B">
      <w:pPr>
        <w:spacing w:after="0" w:line="240" w:lineRule="auto"/>
        <w:ind w:right="282"/>
        <w:jc w:val="right"/>
        <w:rPr>
          <w:rFonts w:eastAsia="Calibri"/>
          <w:color w:val="000000"/>
          <w:sz w:val="28"/>
          <w:szCs w:val="28"/>
        </w:rPr>
      </w:pPr>
    </w:p>
    <w:tbl>
      <w:tblPr>
        <w:tblStyle w:val="a3"/>
        <w:tblW w:w="15194" w:type="dxa"/>
        <w:jc w:val="center"/>
        <w:tblLayout w:type="fixed"/>
        <w:tblLook w:val="04A0"/>
      </w:tblPr>
      <w:tblGrid>
        <w:gridCol w:w="652"/>
        <w:gridCol w:w="3057"/>
        <w:gridCol w:w="1415"/>
        <w:gridCol w:w="1365"/>
        <w:gridCol w:w="1756"/>
        <w:gridCol w:w="1201"/>
        <w:gridCol w:w="993"/>
        <w:gridCol w:w="1417"/>
        <w:gridCol w:w="1583"/>
        <w:gridCol w:w="1755"/>
      </w:tblGrid>
      <w:tr w:rsidR="00B21B99" w:rsidRPr="009D5B37" w:rsidTr="00CF7753">
        <w:trPr>
          <w:jc w:val="center"/>
        </w:trPr>
        <w:tc>
          <w:tcPr>
            <w:tcW w:w="652" w:type="dxa"/>
          </w:tcPr>
          <w:p w:rsidR="00E63015" w:rsidRPr="00700A50" w:rsidRDefault="00E63015" w:rsidP="009D5B37">
            <w:pPr>
              <w:pStyle w:val="af"/>
              <w:jc w:val="center"/>
              <w:rPr>
                <w:rFonts w:ascii="Times New Roman" w:hAnsi="Times New Roman"/>
                <w:b/>
                <w:sz w:val="16"/>
                <w:szCs w:val="18"/>
              </w:rPr>
            </w:pPr>
            <w:r w:rsidRPr="00700A50">
              <w:rPr>
                <w:rFonts w:ascii="Times New Roman" w:hAnsi="Times New Roman"/>
                <w:b/>
                <w:sz w:val="16"/>
                <w:szCs w:val="18"/>
              </w:rPr>
              <w:t>№п/п</w:t>
            </w:r>
          </w:p>
        </w:tc>
        <w:tc>
          <w:tcPr>
            <w:tcW w:w="3057" w:type="dxa"/>
          </w:tcPr>
          <w:p w:rsidR="00E63015" w:rsidRPr="00700A50" w:rsidRDefault="00E63015" w:rsidP="009D5B37">
            <w:pPr>
              <w:pStyle w:val="af"/>
              <w:jc w:val="center"/>
              <w:rPr>
                <w:rFonts w:ascii="Times New Roman" w:hAnsi="Times New Roman"/>
                <w:b/>
                <w:sz w:val="16"/>
                <w:szCs w:val="18"/>
              </w:rPr>
            </w:pPr>
            <w:r w:rsidRPr="00700A50">
              <w:rPr>
                <w:rFonts w:ascii="Times New Roman" w:hAnsi="Times New Roman"/>
                <w:b/>
                <w:sz w:val="16"/>
                <w:szCs w:val="18"/>
              </w:rPr>
              <w:t>Наименование мониторинга (сбора информации, опроса, исследования и др.)</w:t>
            </w:r>
          </w:p>
        </w:tc>
        <w:tc>
          <w:tcPr>
            <w:tcW w:w="1415" w:type="dxa"/>
          </w:tcPr>
          <w:p w:rsidR="00E63015" w:rsidRPr="00700A50" w:rsidRDefault="00E63015" w:rsidP="009D5B37">
            <w:pPr>
              <w:pStyle w:val="af"/>
              <w:jc w:val="center"/>
              <w:rPr>
                <w:rFonts w:ascii="Times New Roman" w:hAnsi="Times New Roman"/>
                <w:b/>
                <w:sz w:val="16"/>
                <w:szCs w:val="18"/>
              </w:rPr>
            </w:pPr>
            <w:r w:rsidRPr="00700A50">
              <w:rPr>
                <w:rFonts w:ascii="Times New Roman" w:hAnsi="Times New Roman"/>
                <w:b/>
                <w:sz w:val="16"/>
                <w:szCs w:val="18"/>
              </w:rPr>
              <w:t>Заказчик</w:t>
            </w:r>
          </w:p>
        </w:tc>
        <w:tc>
          <w:tcPr>
            <w:tcW w:w="1365" w:type="dxa"/>
          </w:tcPr>
          <w:p w:rsidR="00E63015" w:rsidRPr="00700A50" w:rsidRDefault="00E63015" w:rsidP="009D5B37">
            <w:pPr>
              <w:pStyle w:val="af"/>
              <w:jc w:val="center"/>
              <w:rPr>
                <w:rFonts w:ascii="Times New Roman" w:hAnsi="Times New Roman"/>
                <w:b/>
                <w:sz w:val="16"/>
                <w:szCs w:val="18"/>
              </w:rPr>
            </w:pPr>
            <w:r w:rsidRPr="00700A50">
              <w:rPr>
                <w:rFonts w:ascii="Times New Roman" w:hAnsi="Times New Roman"/>
                <w:b/>
                <w:sz w:val="16"/>
                <w:szCs w:val="18"/>
              </w:rPr>
              <w:t xml:space="preserve">Способ сбора данных (автоматизированный: АИС, </w:t>
            </w:r>
            <w:r w:rsidRPr="00700A50">
              <w:rPr>
                <w:rFonts w:ascii="Times New Roman" w:hAnsi="Times New Roman"/>
                <w:b/>
                <w:sz w:val="16"/>
                <w:szCs w:val="18"/>
                <w:lang w:val="en-US"/>
              </w:rPr>
              <w:t>Google</w:t>
            </w:r>
            <w:r w:rsidRPr="00700A50">
              <w:rPr>
                <w:rFonts w:ascii="Times New Roman" w:hAnsi="Times New Roman"/>
                <w:b/>
                <w:sz w:val="16"/>
                <w:szCs w:val="18"/>
              </w:rPr>
              <w:t xml:space="preserve">-формы, др; электронная почта: форматы </w:t>
            </w:r>
            <w:r w:rsidRPr="00700A50">
              <w:rPr>
                <w:rFonts w:ascii="Times New Roman" w:hAnsi="Times New Roman"/>
                <w:b/>
                <w:sz w:val="16"/>
                <w:szCs w:val="18"/>
                <w:lang w:val="en-US"/>
              </w:rPr>
              <w:t>Word</w:t>
            </w:r>
            <w:r w:rsidRPr="00700A50">
              <w:rPr>
                <w:rFonts w:ascii="Times New Roman" w:hAnsi="Times New Roman"/>
                <w:b/>
                <w:sz w:val="16"/>
                <w:szCs w:val="18"/>
              </w:rPr>
              <w:t>, Excel, др; бумажные носители.)</w:t>
            </w:r>
          </w:p>
        </w:tc>
        <w:tc>
          <w:tcPr>
            <w:tcW w:w="1756" w:type="dxa"/>
          </w:tcPr>
          <w:p w:rsidR="00E63015" w:rsidRPr="00700A50" w:rsidRDefault="00E63015" w:rsidP="009D5B37">
            <w:pPr>
              <w:pStyle w:val="af"/>
              <w:jc w:val="center"/>
              <w:rPr>
                <w:rFonts w:ascii="Times New Roman" w:hAnsi="Times New Roman"/>
                <w:b/>
                <w:sz w:val="16"/>
                <w:szCs w:val="18"/>
              </w:rPr>
            </w:pPr>
            <w:r w:rsidRPr="00700A50">
              <w:rPr>
                <w:rFonts w:ascii="Times New Roman" w:hAnsi="Times New Roman"/>
                <w:b/>
                <w:sz w:val="16"/>
                <w:szCs w:val="18"/>
              </w:rPr>
              <w:t>Источники данных (с кого собирается?)</w:t>
            </w:r>
          </w:p>
        </w:tc>
        <w:tc>
          <w:tcPr>
            <w:tcW w:w="1201" w:type="dxa"/>
          </w:tcPr>
          <w:p w:rsidR="00E63015" w:rsidRPr="00700A50" w:rsidRDefault="00E63015" w:rsidP="009D5B37">
            <w:pPr>
              <w:pStyle w:val="af"/>
              <w:jc w:val="center"/>
              <w:rPr>
                <w:rFonts w:ascii="Times New Roman" w:hAnsi="Times New Roman"/>
                <w:b/>
                <w:sz w:val="16"/>
                <w:szCs w:val="18"/>
              </w:rPr>
            </w:pPr>
            <w:r w:rsidRPr="00700A50">
              <w:rPr>
                <w:rFonts w:ascii="Times New Roman" w:hAnsi="Times New Roman"/>
                <w:b/>
                <w:sz w:val="16"/>
                <w:szCs w:val="18"/>
              </w:rPr>
              <w:t>Сроки</w:t>
            </w:r>
          </w:p>
        </w:tc>
        <w:tc>
          <w:tcPr>
            <w:tcW w:w="993" w:type="dxa"/>
          </w:tcPr>
          <w:p w:rsidR="00E63015" w:rsidRPr="00700A50" w:rsidRDefault="00E63015" w:rsidP="009D5B37">
            <w:pPr>
              <w:pStyle w:val="af"/>
              <w:jc w:val="center"/>
              <w:rPr>
                <w:rFonts w:ascii="Times New Roman" w:hAnsi="Times New Roman"/>
                <w:b/>
                <w:sz w:val="16"/>
                <w:szCs w:val="18"/>
              </w:rPr>
            </w:pPr>
            <w:r w:rsidRPr="00700A50">
              <w:rPr>
                <w:rFonts w:ascii="Times New Roman" w:hAnsi="Times New Roman"/>
                <w:b/>
                <w:sz w:val="16"/>
                <w:szCs w:val="18"/>
              </w:rPr>
              <w:t>Периодичность</w:t>
            </w:r>
          </w:p>
        </w:tc>
        <w:tc>
          <w:tcPr>
            <w:tcW w:w="1417" w:type="dxa"/>
          </w:tcPr>
          <w:p w:rsidR="00E63015" w:rsidRPr="00700A50" w:rsidRDefault="004D619F" w:rsidP="009D5B37">
            <w:pPr>
              <w:pStyle w:val="af"/>
              <w:jc w:val="center"/>
              <w:rPr>
                <w:rFonts w:ascii="Times New Roman" w:hAnsi="Times New Roman"/>
                <w:b/>
                <w:sz w:val="16"/>
                <w:szCs w:val="18"/>
              </w:rPr>
            </w:pPr>
            <w:r w:rsidRPr="00700A50">
              <w:rPr>
                <w:rFonts w:ascii="Times New Roman" w:hAnsi="Times New Roman"/>
                <w:b/>
                <w:sz w:val="16"/>
                <w:szCs w:val="18"/>
              </w:rPr>
              <w:t>Способ обработки,</w:t>
            </w:r>
            <w:r w:rsidR="005C68BA">
              <w:rPr>
                <w:rFonts w:ascii="Times New Roman" w:hAnsi="Times New Roman"/>
                <w:b/>
                <w:sz w:val="16"/>
                <w:szCs w:val="18"/>
              </w:rPr>
              <w:t xml:space="preserve"> </w:t>
            </w:r>
            <w:r w:rsidR="00E63015" w:rsidRPr="00700A50">
              <w:rPr>
                <w:rFonts w:ascii="Times New Roman" w:hAnsi="Times New Roman"/>
                <w:b/>
                <w:sz w:val="16"/>
                <w:szCs w:val="18"/>
              </w:rPr>
              <w:t>сведения, обобщения</w:t>
            </w:r>
            <w:r w:rsidR="005C68BA">
              <w:rPr>
                <w:rFonts w:ascii="Times New Roman" w:hAnsi="Times New Roman"/>
                <w:b/>
                <w:sz w:val="16"/>
                <w:szCs w:val="18"/>
              </w:rPr>
              <w:t xml:space="preserve"> </w:t>
            </w:r>
            <w:r w:rsidR="00E63015" w:rsidRPr="00700A50">
              <w:rPr>
                <w:rFonts w:ascii="Times New Roman" w:hAnsi="Times New Roman"/>
                <w:b/>
                <w:sz w:val="16"/>
                <w:szCs w:val="18"/>
              </w:rPr>
              <w:t>данных</w:t>
            </w:r>
            <w:r w:rsidRPr="00700A50">
              <w:rPr>
                <w:rFonts w:ascii="Times New Roman" w:hAnsi="Times New Roman"/>
                <w:b/>
                <w:sz w:val="16"/>
                <w:szCs w:val="18"/>
              </w:rPr>
              <w:t>(отсутствует, автоматизированный подсчет, сведение в ручном режиме и др.)</w:t>
            </w:r>
          </w:p>
        </w:tc>
        <w:tc>
          <w:tcPr>
            <w:tcW w:w="1583" w:type="dxa"/>
          </w:tcPr>
          <w:p w:rsidR="00E63015" w:rsidRPr="00700A50" w:rsidRDefault="00E63015" w:rsidP="009D5B37">
            <w:pPr>
              <w:pStyle w:val="af"/>
              <w:jc w:val="center"/>
              <w:rPr>
                <w:rFonts w:ascii="Times New Roman" w:hAnsi="Times New Roman"/>
                <w:b/>
                <w:sz w:val="16"/>
                <w:szCs w:val="18"/>
              </w:rPr>
            </w:pPr>
            <w:r w:rsidRPr="00700A50">
              <w:rPr>
                <w:rFonts w:ascii="Times New Roman" w:hAnsi="Times New Roman"/>
                <w:b/>
                <w:sz w:val="16"/>
                <w:szCs w:val="18"/>
              </w:rPr>
              <w:t>Форма предоставления данных заказчику</w:t>
            </w:r>
            <w:r w:rsidR="004D619F" w:rsidRPr="00700A50">
              <w:rPr>
                <w:rFonts w:ascii="Times New Roman" w:hAnsi="Times New Roman"/>
                <w:b/>
                <w:sz w:val="16"/>
                <w:szCs w:val="18"/>
              </w:rPr>
              <w:t>(первичные данные, сводные отчеты, аналитические отчеты и др.)</w:t>
            </w:r>
          </w:p>
        </w:tc>
        <w:tc>
          <w:tcPr>
            <w:tcW w:w="1755" w:type="dxa"/>
          </w:tcPr>
          <w:p w:rsidR="0034492C" w:rsidRPr="00700A50" w:rsidRDefault="00E63015" w:rsidP="009D5B37">
            <w:pPr>
              <w:pStyle w:val="af"/>
              <w:jc w:val="center"/>
              <w:rPr>
                <w:rFonts w:ascii="Times New Roman" w:hAnsi="Times New Roman"/>
                <w:b/>
                <w:sz w:val="16"/>
                <w:szCs w:val="18"/>
              </w:rPr>
            </w:pPr>
            <w:r w:rsidRPr="00700A50">
              <w:rPr>
                <w:rFonts w:ascii="Times New Roman" w:hAnsi="Times New Roman"/>
                <w:b/>
                <w:sz w:val="16"/>
                <w:szCs w:val="18"/>
              </w:rPr>
              <w:t xml:space="preserve">Ссылка на результат </w:t>
            </w:r>
            <w:r w:rsidR="0034492C" w:rsidRPr="00700A50">
              <w:rPr>
                <w:rFonts w:ascii="Times New Roman" w:hAnsi="Times New Roman"/>
                <w:b/>
                <w:sz w:val="16"/>
                <w:szCs w:val="18"/>
              </w:rPr>
              <w:t>(где можно посмотреть;</w:t>
            </w:r>
          </w:p>
          <w:p w:rsidR="00E63015" w:rsidRPr="00700A50" w:rsidRDefault="0034492C" w:rsidP="009D5B37">
            <w:pPr>
              <w:pStyle w:val="af"/>
              <w:jc w:val="center"/>
              <w:rPr>
                <w:rFonts w:ascii="Times New Roman" w:hAnsi="Times New Roman"/>
                <w:b/>
                <w:sz w:val="16"/>
                <w:szCs w:val="18"/>
              </w:rPr>
            </w:pPr>
            <w:r w:rsidRPr="00700A50">
              <w:rPr>
                <w:rFonts w:ascii="Times New Roman" w:hAnsi="Times New Roman"/>
                <w:b/>
                <w:sz w:val="16"/>
                <w:szCs w:val="18"/>
              </w:rPr>
              <w:t>если доступ ограничен, указать</w:t>
            </w:r>
            <w:r w:rsidR="005C68BA">
              <w:rPr>
                <w:rFonts w:ascii="Times New Roman" w:hAnsi="Times New Roman"/>
                <w:b/>
                <w:sz w:val="16"/>
                <w:szCs w:val="18"/>
              </w:rPr>
              <w:t xml:space="preserve"> </w:t>
            </w:r>
            <w:r w:rsidR="00E63015" w:rsidRPr="00700A50">
              <w:rPr>
                <w:rFonts w:ascii="Times New Roman" w:hAnsi="Times New Roman"/>
                <w:b/>
                <w:sz w:val="16"/>
                <w:szCs w:val="18"/>
              </w:rPr>
              <w:t>кому доступно)</w:t>
            </w:r>
          </w:p>
        </w:tc>
      </w:tr>
      <w:tr w:rsidR="00B21B99" w:rsidRPr="009D5B37" w:rsidTr="00CF7753">
        <w:trPr>
          <w:jc w:val="center"/>
        </w:trPr>
        <w:tc>
          <w:tcPr>
            <w:tcW w:w="652" w:type="dxa"/>
          </w:tcPr>
          <w:p w:rsidR="001630CE" w:rsidRPr="009D5B37" w:rsidRDefault="001630CE" w:rsidP="009D5B37">
            <w:pPr>
              <w:pStyle w:val="af"/>
              <w:numPr>
                <w:ilvl w:val="0"/>
                <w:numId w:val="13"/>
              </w:num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57" w:type="dxa"/>
          </w:tcPr>
          <w:p w:rsidR="001630CE" w:rsidRPr="009D5B37" w:rsidRDefault="001630CE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 xml:space="preserve">Мониторинг деятельности общественных </w:t>
            </w:r>
            <w:r w:rsidR="00700A50" w:rsidRPr="009D5B37">
              <w:rPr>
                <w:rFonts w:ascii="Times New Roman" w:hAnsi="Times New Roman"/>
                <w:sz w:val="18"/>
                <w:szCs w:val="18"/>
              </w:rPr>
              <w:t>наркологических постов</w:t>
            </w:r>
            <w:r w:rsidRPr="009D5B37">
              <w:rPr>
                <w:rFonts w:ascii="Times New Roman" w:hAnsi="Times New Roman"/>
                <w:sz w:val="18"/>
                <w:szCs w:val="18"/>
              </w:rPr>
              <w:t xml:space="preserve"> (постов "</w:t>
            </w:r>
          </w:p>
          <w:p w:rsidR="001630CE" w:rsidRPr="009D5B37" w:rsidRDefault="001630CE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 xml:space="preserve">Здоровье +") муниципальных </w:t>
            </w:r>
            <w:r w:rsidR="003D79DB">
              <w:rPr>
                <w:rFonts w:ascii="Times New Roman" w:hAnsi="Times New Roman"/>
                <w:sz w:val="18"/>
                <w:szCs w:val="18"/>
              </w:rPr>
              <w:t>общеобразовательных организаций</w:t>
            </w:r>
            <w:r w:rsidRPr="009D5B37">
              <w:rPr>
                <w:rFonts w:ascii="Times New Roman" w:hAnsi="Times New Roman"/>
                <w:sz w:val="18"/>
                <w:szCs w:val="18"/>
              </w:rPr>
              <w:t>:</w:t>
            </w:r>
          </w:p>
          <w:p w:rsidR="001630CE" w:rsidRPr="009D5B37" w:rsidRDefault="001630CE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>обучающиеся состоящие на учете в нарко</w:t>
            </w:r>
            <w:r w:rsidR="005C68BA">
              <w:rPr>
                <w:rFonts w:ascii="Times New Roman" w:hAnsi="Times New Roman"/>
                <w:sz w:val="18"/>
                <w:szCs w:val="18"/>
              </w:rPr>
              <w:t>постах за потребление наркотиче</w:t>
            </w:r>
            <w:r w:rsidRPr="009D5B37">
              <w:rPr>
                <w:rFonts w:ascii="Times New Roman" w:hAnsi="Times New Roman"/>
                <w:sz w:val="18"/>
                <w:szCs w:val="18"/>
              </w:rPr>
              <w:t>ских средств и психотропных веществ, наркомании и токсикомании в Иркутской области;</w:t>
            </w:r>
          </w:p>
          <w:p w:rsidR="001630CE" w:rsidRPr="009D5B37" w:rsidRDefault="001630CE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>организация профилактической работы в образовательной среде с обучающимися;</w:t>
            </w:r>
          </w:p>
          <w:p w:rsidR="001630CE" w:rsidRPr="009D5B37" w:rsidRDefault="001630CE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 xml:space="preserve">организация </w:t>
            </w:r>
            <w:r w:rsidR="00700A50" w:rsidRPr="009D5B37">
              <w:rPr>
                <w:rFonts w:ascii="Times New Roman" w:hAnsi="Times New Roman"/>
                <w:sz w:val="18"/>
                <w:szCs w:val="18"/>
              </w:rPr>
              <w:t>профилактической работы</w:t>
            </w:r>
            <w:r w:rsidRPr="009D5B37">
              <w:rPr>
                <w:rFonts w:ascii="Times New Roman" w:hAnsi="Times New Roman"/>
                <w:sz w:val="18"/>
                <w:szCs w:val="18"/>
              </w:rPr>
              <w:t xml:space="preserve"> с родителями;</w:t>
            </w:r>
          </w:p>
          <w:p w:rsidR="001630CE" w:rsidRPr="009D5B37" w:rsidRDefault="001630CE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 xml:space="preserve">организация диагностической работы; </w:t>
            </w:r>
          </w:p>
          <w:p w:rsidR="001630CE" w:rsidRPr="009D5B37" w:rsidRDefault="001630CE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>анализ организационно методической работы;</w:t>
            </w:r>
          </w:p>
          <w:p w:rsidR="001630CE" w:rsidRPr="009D5B37" w:rsidRDefault="001630CE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>мониторинг добровольческой/ волонтерской деятельности;</w:t>
            </w:r>
          </w:p>
          <w:p w:rsidR="001630CE" w:rsidRPr="009D5B37" w:rsidRDefault="001630CE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 xml:space="preserve"> реализация профилактических программ в образовательных организациях Иркутской области</w:t>
            </w:r>
          </w:p>
        </w:tc>
        <w:tc>
          <w:tcPr>
            <w:tcW w:w="1415" w:type="dxa"/>
          </w:tcPr>
          <w:p w:rsidR="00B21B99" w:rsidRPr="009D5B37" w:rsidRDefault="003A3C31" w:rsidP="003A3C31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Правительство Иркутской области </w:t>
            </w:r>
            <w:r w:rsidR="00B21B99" w:rsidRPr="009D5B37">
              <w:rPr>
                <w:rFonts w:ascii="Times New Roman" w:hAnsi="Times New Roman"/>
                <w:sz w:val="18"/>
                <w:szCs w:val="18"/>
              </w:rPr>
              <w:t>*Основания проведения: Постановление правительства Иркутской области от 15 июня 2018 года№445-пп «О внесении изменений в порядке формирования и использования банка данных о распространении и профилактике незаконного потребления наркотических средств и психотропных веществ, наркомании и токсикомании в Иркутской области» п.12</w:t>
            </w:r>
          </w:p>
        </w:tc>
        <w:tc>
          <w:tcPr>
            <w:tcW w:w="1365" w:type="dxa"/>
          </w:tcPr>
          <w:p w:rsidR="001630CE" w:rsidRPr="009D5B37" w:rsidRDefault="00B21B99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 xml:space="preserve">электронная почта: форматы </w:t>
            </w:r>
            <w:r w:rsidRPr="009D5B37">
              <w:rPr>
                <w:rFonts w:ascii="Times New Roman" w:hAnsi="Times New Roman"/>
                <w:sz w:val="18"/>
                <w:szCs w:val="18"/>
                <w:lang w:val="en-US"/>
              </w:rPr>
              <w:t>Word</w:t>
            </w:r>
            <w:r w:rsidRPr="009D5B37">
              <w:rPr>
                <w:rFonts w:ascii="Times New Roman" w:hAnsi="Times New Roman"/>
                <w:sz w:val="18"/>
                <w:szCs w:val="18"/>
              </w:rPr>
              <w:t>, Excel</w:t>
            </w:r>
          </w:p>
        </w:tc>
        <w:tc>
          <w:tcPr>
            <w:tcW w:w="1756" w:type="dxa"/>
          </w:tcPr>
          <w:p w:rsidR="001630CE" w:rsidRPr="009D5B37" w:rsidRDefault="00B21B99" w:rsidP="00074C25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 xml:space="preserve">Муниципальные </w:t>
            </w:r>
            <w:r w:rsidR="00074C25">
              <w:rPr>
                <w:rFonts w:ascii="Times New Roman" w:hAnsi="Times New Roman"/>
                <w:sz w:val="18"/>
                <w:szCs w:val="18"/>
              </w:rPr>
              <w:t>органы управления образованием</w:t>
            </w:r>
          </w:p>
        </w:tc>
        <w:tc>
          <w:tcPr>
            <w:tcW w:w="1201" w:type="dxa"/>
          </w:tcPr>
          <w:p w:rsidR="00B21B99" w:rsidRPr="009D5B37" w:rsidRDefault="003D79DB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До</w:t>
            </w:r>
            <w:r w:rsidR="00B21B99" w:rsidRPr="009D5B37">
              <w:rPr>
                <w:rFonts w:ascii="Times New Roman" w:hAnsi="Times New Roman"/>
                <w:sz w:val="18"/>
                <w:szCs w:val="18"/>
              </w:rPr>
              <w:t xml:space="preserve"> 01.09.2020г.</w:t>
            </w:r>
          </w:p>
          <w:p w:rsidR="00B21B99" w:rsidRPr="009D5B37" w:rsidRDefault="00B21B99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>(за период работы наркопостов с 1 января до 30 июня)</w:t>
            </w:r>
            <w:r w:rsidR="003D79DB"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B21B99" w:rsidRPr="009D5B37" w:rsidRDefault="00B21B99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</w:p>
          <w:p w:rsidR="00B21B99" w:rsidRPr="009D5B37" w:rsidRDefault="00B21B99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</w:p>
          <w:p w:rsidR="00B21B99" w:rsidRPr="009D5B37" w:rsidRDefault="00B21B99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</w:p>
          <w:p w:rsidR="00B21B99" w:rsidRPr="009D5B37" w:rsidRDefault="00B21B99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>до 6 марта (за период работы наркопостов с 1 сентября до 31 декабря)</w:t>
            </w:r>
          </w:p>
          <w:p w:rsidR="001630CE" w:rsidRPr="009D5B37" w:rsidRDefault="001630CE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</w:tcPr>
          <w:p w:rsidR="001630CE" w:rsidRPr="009D5B37" w:rsidRDefault="000045F6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>е</w:t>
            </w:r>
            <w:r w:rsidR="0044289B" w:rsidRPr="009D5B37">
              <w:rPr>
                <w:rFonts w:ascii="Times New Roman" w:hAnsi="Times New Roman"/>
                <w:sz w:val="18"/>
                <w:szCs w:val="18"/>
              </w:rPr>
              <w:t>жегодно (</w:t>
            </w:r>
            <w:r w:rsidR="00B21B99" w:rsidRPr="009D5B37">
              <w:rPr>
                <w:rFonts w:ascii="Times New Roman" w:hAnsi="Times New Roman"/>
                <w:sz w:val="18"/>
                <w:szCs w:val="18"/>
              </w:rPr>
              <w:t>2 раза в год</w:t>
            </w:r>
            <w:r w:rsidR="0044289B" w:rsidRPr="009D5B37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1417" w:type="dxa"/>
          </w:tcPr>
          <w:p w:rsidR="001630CE" w:rsidRPr="009D5B37" w:rsidRDefault="00B21B99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>А</w:t>
            </w:r>
            <w:r w:rsidR="001630CE" w:rsidRPr="009D5B37">
              <w:rPr>
                <w:rFonts w:ascii="Times New Roman" w:hAnsi="Times New Roman"/>
                <w:sz w:val="18"/>
                <w:szCs w:val="18"/>
              </w:rPr>
              <w:t>втоматизированный подсчет</w:t>
            </w:r>
            <w:r w:rsidRPr="009D5B37">
              <w:rPr>
                <w:rFonts w:ascii="Times New Roman" w:hAnsi="Times New Roman"/>
                <w:sz w:val="18"/>
                <w:szCs w:val="18"/>
              </w:rPr>
              <w:t>, анализ в ручном режиме</w:t>
            </w:r>
          </w:p>
        </w:tc>
        <w:tc>
          <w:tcPr>
            <w:tcW w:w="1583" w:type="dxa"/>
          </w:tcPr>
          <w:p w:rsidR="001630CE" w:rsidRPr="009D5B37" w:rsidRDefault="00B21B99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>А</w:t>
            </w:r>
            <w:r w:rsidR="001630CE" w:rsidRPr="009D5B37">
              <w:rPr>
                <w:rFonts w:ascii="Times New Roman" w:hAnsi="Times New Roman"/>
                <w:sz w:val="18"/>
                <w:szCs w:val="18"/>
              </w:rPr>
              <w:t>налитические отчеты, сравнительный анализ</w:t>
            </w:r>
          </w:p>
        </w:tc>
        <w:tc>
          <w:tcPr>
            <w:tcW w:w="1755" w:type="dxa"/>
          </w:tcPr>
          <w:p w:rsidR="001630CE" w:rsidRPr="009D5B37" w:rsidRDefault="00E407B8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hyperlink r:id="rId8" w:history="1">
              <w:r w:rsidR="001630CE" w:rsidRPr="009D5B37">
                <w:rPr>
                  <w:rStyle w:val="a4"/>
                  <w:rFonts w:ascii="Times New Roman" w:hAnsi="Times New Roman"/>
                  <w:sz w:val="18"/>
                  <w:szCs w:val="18"/>
                </w:rPr>
                <w:t>http://цпрк.образование38.рф/</w:t>
              </w:r>
            </w:hyperlink>
            <w:r w:rsidR="001630CE" w:rsidRPr="009D5B37"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1630CE" w:rsidRPr="009D5B37" w:rsidRDefault="001630CE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>Банк данных о распространении и профилактике не</w:t>
            </w:r>
            <w:r w:rsidR="005C68BA">
              <w:rPr>
                <w:rFonts w:ascii="Times New Roman" w:hAnsi="Times New Roman"/>
                <w:sz w:val="18"/>
                <w:szCs w:val="18"/>
              </w:rPr>
              <w:t>законного потребления наркотиче</w:t>
            </w:r>
            <w:r w:rsidRPr="009D5B37">
              <w:rPr>
                <w:rFonts w:ascii="Times New Roman" w:hAnsi="Times New Roman"/>
                <w:sz w:val="18"/>
                <w:szCs w:val="18"/>
              </w:rPr>
              <w:t>ских средств и психотропных веществ, наркомании и токсикомании в Иркутской области</w:t>
            </w:r>
          </w:p>
        </w:tc>
      </w:tr>
      <w:tr w:rsidR="003D79DB" w:rsidRPr="009D5B37" w:rsidTr="00CF7753">
        <w:trPr>
          <w:jc w:val="center"/>
        </w:trPr>
        <w:tc>
          <w:tcPr>
            <w:tcW w:w="652" w:type="dxa"/>
          </w:tcPr>
          <w:p w:rsidR="003D79DB" w:rsidRPr="009D5B37" w:rsidRDefault="003D79DB" w:rsidP="003D79DB">
            <w:pPr>
              <w:pStyle w:val="af"/>
              <w:numPr>
                <w:ilvl w:val="0"/>
                <w:numId w:val="13"/>
              </w:num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57" w:type="dxa"/>
          </w:tcPr>
          <w:p w:rsidR="003D79DB" w:rsidRPr="00B84096" w:rsidRDefault="003D79DB" w:rsidP="003D79DB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B84096">
              <w:rPr>
                <w:rFonts w:ascii="Times New Roman" w:hAnsi="Times New Roman"/>
                <w:sz w:val="18"/>
                <w:szCs w:val="18"/>
              </w:rPr>
              <w:t xml:space="preserve">Мониторинг деятельности общественных </w:t>
            </w:r>
            <w:r w:rsidR="00700A50" w:rsidRPr="00B84096">
              <w:rPr>
                <w:rFonts w:ascii="Times New Roman" w:hAnsi="Times New Roman"/>
                <w:sz w:val="18"/>
                <w:szCs w:val="18"/>
              </w:rPr>
              <w:t xml:space="preserve">наркологических </w:t>
            </w:r>
            <w:r w:rsidR="00700A50" w:rsidRPr="00B84096">
              <w:rPr>
                <w:rFonts w:ascii="Times New Roman" w:hAnsi="Times New Roman"/>
                <w:sz w:val="18"/>
                <w:szCs w:val="18"/>
              </w:rPr>
              <w:lastRenderedPageBreak/>
              <w:t>постов</w:t>
            </w:r>
            <w:r w:rsidRPr="00B84096">
              <w:rPr>
                <w:rFonts w:ascii="Times New Roman" w:hAnsi="Times New Roman"/>
                <w:sz w:val="18"/>
                <w:szCs w:val="18"/>
              </w:rPr>
              <w:t xml:space="preserve"> (постов "</w:t>
            </w:r>
          </w:p>
          <w:p w:rsidR="003D79DB" w:rsidRPr="00B84096" w:rsidRDefault="003D79DB" w:rsidP="003D79DB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B84096">
              <w:rPr>
                <w:rFonts w:ascii="Times New Roman" w:hAnsi="Times New Roman"/>
                <w:sz w:val="18"/>
                <w:szCs w:val="18"/>
              </w:rPr>
              <w:t xml:space="preserve">Здоровье +") </w:t>
            </w:r>
            <w:r>
              <w:rPr>
                <w:rFonts w:ascii="Times New Roman" w:hAnsi="Times New Roman"/>
                <w:sz w:val="18"/>
                <w:szCs w:val="18"/>
              </w:rPr>
              <w:t>государственных</w:t>
            </w:r>
            <w:r w:rsidRPr="00B84096">
              <w:rPr>
                <w:rFonts w:ascii="Times New Roman" w:hAnsi="Times New Roman"/>
                <w:sz w:val="18"/>
                <w:szCs w:val="18"/>
              </w:rPr>
              <w:t xml:space="preserve"> образовательных организаций для детей, нуждающихся в государственной поддержке:</w:t>
            </w:r>
          </w:p>
          <w:p w:rsidR="003D79DB" w:rsidRPr="00B84096" w:rsidRDefault="003D79DB" w:rsidP="003D79DB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B84096">
              <w:rPr>
                <w:rFonts w:ascii="Times New Roman" w:hAnsi="Times New Roman"/>
                <w:sz w:val="18"/>
                <w:szCs w:val="18"/>
              </w:rPr>
              <w:t>обучающиеся состоящие на учете в нарко</w:t>
            </w:r>
            <w:r w:rsidR="005C68BA">
              <w:rPr>
                <w:rFonts w:ascii="Times New Roman" w:hAnsi="Times New Roman"/>
                <w:sz w:val="18"/>
                <w:szCs w:val="18"/>
              </w:rPr>
              <w:t>постах за потребление наркотиче</w:t>
            </w:r>
            <w:r w:rsidRPr="00B84096">
              <w:rPr>
                <w:rFonts w:ascii="Times New Roman" w:hAnsi="Times New Roman"/>
                <w:sz w:val="18"/>
                <w:szCs w:val="18"/>
              </w:rPr>
              <w:t>ских средств и психотропных веществ, наркомании и токсикомании в Иркутской области;</w:t>
            </w:r>
          </w:p>
          <w:p w:rsidR="003D79DB" w:rsidRPr="00B84096" w:rsidRDefault="003D79DB" w:rsidP="003D79DB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B84096">
              <w:rPr>
                <w:rFonts w:ascii="Times New Roman" w:hAnsi="Times New Roman"/>
                <w:sz w:val="18"/>
                <w:szCs w:val="18"/>
              </w:rPr>
              <w:t>организация профилактической работы в образовательной среде с обучающимися;</w:t>
            </w:r>
          </w:p>
          <w:p w:rsidR="003D79DB" w:rsidRPr="00B84096" w:rsidRDefault="003D79DB" w:rsidP="003D79DB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B84096">
              <w:rPr>
                <w:rFonts w:ascii="Times New Roman" w:hAnsi="Times New Roman"/>
                <w:sz w:val="18"/>
                <w:szCs w:val="18"/>
              </w:rPr>
              <w:t xml:space="preserve">организация </w:t>
            </w:r>
            <w:r w:rsidR="003A3C31" w:rsidRPr="00B84096">
              <w:rPr>
                <w:rFonts w:ascii="Times New Roman" w:hAnsi="Times New Roman"/>
                <w:sz w:val="18"/>
                <w:szCs w:val="18"/>
              </w:rPr>
              <w:t>профилактической работы</w:t>
            </w:r>
            <w:r w:rsidRPr="00B84096">
              <w:rPr>
                <w:rFonts w:ascii="Times New Roman" w:hAnsi="Times New Roman"/>
                <w:sz w:val="18"/>
                <w:szCs w:val="18"/>
              </w:rPr>
              <w:t xml:space="preserve"> с родителями;</w:t>
            </w:r>
          </w:p>
          <w:p w:rsidR="003D79DB" w:rsidRPr="00B84096" w:rsidRDefault="003D79DB" w:rsidP="003D79DB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B84096">
              <w:rPr>
                <w:rFonts w:ascii="Times New Roman" w:hAnsi="Times New Roman"/>
                <w:sz w:val="18"/>
                <w:szCs w:val="18"/>
              </w:rPr>
              <w:t xml:space="preserve">организация диагностической работы; </w:t>
            </w:r>
          </w:p>
          <w:p w:rsidR="003D79DB" w:rsidRPr="00B84096" w:rsidRDefault="003D79DB" w:rsidP="003D79DB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B84096">
              <w:rPr>
                <w:rFonts w:ascii="Times New Roman" w:hAnsi="Times New Roman"/>
                <w:sz w:val="18"/>
                <w:szCs w:val="18"/>
              </w:rPr>
              <w:t>анализ организационно методической работы;</w:t>
            </w:r>
          </w:p>
          <w:p w:rsidR="003D79DB" w:rsidRPr="00B84096" w:rsidRDefault="003D79DB" w:rsidP="003D79DB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B84096">
              <w:rPr>
                <w:rFonts w:ascii="Times New Roman" w:hAnsi="Times New Roman"/>
                <w:sz w:val="18"/>
                <w:szCs w:val="18"/>
              </w:rPr>
              <w:t>мониторинг добровольческой/ волонтерской деятельности;</w:t>
            </w:r>
          </w:p>
          <w:p w:rsidR="003D79DB" w:rsidRPr="009D5B37" w:rsidRDefault="003D79DB" w:rsidP="003D79DB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B84096">
              <w:rPr>
                <w:rFonts w:ascii="Times New Roman" w:hAnsi="Times New Roman"/>
                <w:sz w:val="18"/>
                <w:szCs w:val="18"/>
              </w:rPr>
              <w:t>реализация профилактических программ в образовательных организациях Иркутской области</w:t>
            </w:r>
          </w:p>
        </w:tc>
        <w:tc>
          <w:tcPr>
            <w:tcW w:w="1415" w:type="dxa"/>
          </w:tcPr>
          <w:p w:rsidR="003D79DB" w:rsidRPr="009D5B37" w:rsidRDefault="003A3C31" w:rsidP="003D79DB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Правительство Иркутской </w:t>
            </w:r>
            <w:r>
              <w:rPr>
                <w:rFonts w:ascii="Times New Roman" w:hAnsi="Times New Roman"/>
                <w:sz w:val="18"/>
                <w:szCs w:val="18"/>
              </w:rPr>
              <w:lastRenderedPageBreak/>
              <w:t>области</w:t>
            </w:r>
            <w:bookmarkStart w:id="0" w:name="_GoBack"/>
            <w:bookmarkEnd w:id="0"/>
          </w:p>
          <w:p w:rsidR="003D79DB" w:rsidRPr="009D5B37" w:rsidRDefault="003D79DB" w:rsidP="003D79DB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>*Основания проведения: Постановление правительства Иркутской области от 15 июня 2018 года№445-пп «О внесении изменений в порядке формирования и использования банка данных о распространении и профилактике незаконного потребления наркотических средств и психотропных веществ, наркомании и токсикомании в Иркутской области» п.12</w:t>
            </w:r>
          </w:p>
        </w:tc>
        <w:tc>
          <w:tcPr>
            <w:tcW w:w="1365" w:type="dxa"/>
          </w:tcPr>
          <w:p w:rsidR="003D79DB" w:rsidRPr="009D5B37" w:rsidRDefault="003D79DB" w:rsidP="003D79DB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электронная почта: </w:t>
            </w:r>
            <w:r w:rsidRPr="009D5B37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форматы </w:t>
            </w:r>
            <w:r w:rsidRPr="009D5B37">
              <w:rPr>
                <w:rFonts w:ascii="Times New Roman" w:hAnsi="Times New Roman"/>
                <w:sz w:val="18"/>
                <w:szCs w:val="18"/>
                <w:lang w:val="en-US"/>
              </w:rPr>
              <w:t>Word</w:t>
            </w:r>
            <w:r w:rsidRPr="009D5B37">
              <w:rPr>
                <w:rFonts w:ascii="Times New Roman" w:hAnsi="Times New Roman"/>
                <w:sz w:val="18"/>
                <w:szCs w:val="18"/>
              </w:rPr>
              <w:t>, Excel</w:t>
            </w:r>
          </w:p>
        </w:tc>
        <w:tc>
          <w:tcPr>
            <w:tcW w:w="1756" w:type="dxa"/>
          </w:tcPr>
          <w:p w:rsidR="003D79DB" w:rsidRPr="009D5B37" w:rsidRDefault="003D79DB" w:rsidP="003D79DB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Государственные </w:t>
            </w:r>
            <w:r w:rsidRPr="009D5B37">
              <w:rPr>
                <w:rFonts w:ascii="Times New Roman" w:hAnsi="Times New Roman"/>
                <w:sz w:val="18"/>
                <w:szCs w:val="18"/>
              </w:rPr>
              <w:t xml:space="preserve">образовательные </w:t>
            </w:r>
            <w:r w:rsidRPr="009D5B37">
              <w:rPr>
                <w:rFonts w:ascii="Times New Roman" w:hAnsi="Times New Roman"/>
                <w:sz w:val="18"/>
                <w:szCs w:val="18"/>
              </w:rPr>
              <w:lastRenderedPageBreak/>
              <w:t>организации  для детей, нуждающихся в государственной поддержке</w:t>
            </w:r>
          </w:p>
        </w:tc>
        <w:tc>
          <w:tcPr>
            <w:tcW w:w="1201" w:type="dxa"/>
          </w:tcPr>
          <w:p w:rsidR="003D79DB" w:rsidRPr="009D5B37" w:rsidRDefault="003D79DB" w:rsidP="003D79DB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До</w:t>
            </w:r>
            <w:r w:rsidRPr="009D5B37">
              <w:rPr>
                <w:rFonts w:ascii="Times New Roman" w:hAnsi="Times New Roman"/>
                <w:sz w:val="18"/>
                <w:szCs w:val="18"/>
              </w:rPr>
              <w:t xml:space="preserve"> 01.09.2020г.</w:t>
            </w:r>
          </w:p>
          <w:p w:rsidR="003D79DB" w:rsidRPr="009D5B37" w:rsidRDefault="003D79DB" w:rsidP="003D79DB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lastRenderedPageBreak/>
              <w:t>(за период работы наркопостов с 1 января до 30 июня)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3D79DB" w:rsidRPr="009D5B37" w:rsidRDefault="003D79DB" w:rsidP="003D79DB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</w:p>
          <w:p w:rsidR="003D79DB" w:rsidRPr="009D5B37" w:rsidRDefault="003D79DB" w:rsidP="003D79DB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</w:p>
          <w:p w:rsidR="003D79DB" w:rsidRPr="009D5B37" w:rsidRDefault="003D79DB" w:rsidP="003D79DB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</w:p>
          <w:p w:rsidR="003D79DB" w:rsidRPr="009D5B37" w:rsidRDefault="003D79DB" w:rsidP="003D79DB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>до 6 марта (за период работы наркопостов с 1 сентября до 31 декабря)</w:t>
            </w:r>
          </w:p>
          <w:p w:rsidR="003D79DB" w:rsidRPr="009D5B37" w:rsidRDefault="003D79DB" w:rsidP="003D79DB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</w:tcPr>
          <w:p w:rsidR="003D79DB" w:rsidRPr="009D5B37" w:rsidRDefault="003D79DB" w:rsidP="003D79DB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ежегодно (2 раза в </w:t>
            </w:r>
            <w:r w:rsidRPr="009D5B37">
              <w:rPr>
                <w:rFonts w:ascii="Times New Roman" w:hAnsi="Times New Roman"/>
                <w:sz w:val="18"/>
                <w:szCs w:val="18"/>
              </w:rPr>
              <w:lastRenderedPageBreak/>
              <w:t>год)</w:t>
            </w:r>
          </w:p>
        </w:tc>
        <w:tc>
          <w:tcPr>
            <w:tcW w:w="1417" w:type="dxa"/>
          </w:tcPr>
          <w:p w:rsidR="003D79DB" w:rsidRPr="009D5B37" w:rsidRDefault="003D79DB" w:rsidP="003D79DB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Автоматизированный подсчет, </w:t>
            </w:r>
            <w:r w:rsidRPr="009D5B37">
              <w:rPr>
                <w:rFonts w:ascii="Times New Roman" w:hAnsi="Times New Roman"/>
                <w:sz w:val="18"/>
                <w:szCs w:val="18"/>
              </w:rPr>
              <w:lastRenderedPageBreak/>
              <w:t>анализ в ручном режиме</w:t>
            </w:r>
          </w:p>
        </w:tc>
        <w:tc>
          <w:tcPr>
            <w:tcW w:w="1583" w:type="dxa"/>
          </w:tcPr>
          <w:p w:rsidR="003D79DB" w:rsidRPr="009D5B37" w:rsidRDefault="003D79DB" w:rsidP="003D79DB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Аналитические отчеты, </w:t>
            </w:r>
            <w:r w:rsidRPr="009D5B37">
              <w:rPr>
                <w:rFonts w:ascii="Times New Roman" w:hAnsi="Times New Roman"/>
                <w:sz w:val="18"/>
                <w:szCs w:val="18"/>
              </w:rPr>
              <w:lastRenderedPageBreak/>
              <w:t>сравнительный анализ</w:t>
            </w:r>
          </w:p>
        </w:tc>
        <w:tc>
          <w:tcPr>
            <w:tcW w:w="1755" w:type="dxa"/>
          </w:tcPr>
          <w:p w:rsidR="003D79DB" w:rsidRPr="009D5B37" w:rsidRDefault="00E407B8" w:rsidP="003D79DB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hyperlink r:id="rId9" w:history="1">
              <w:r w:rsidR="003D79DB" w:rsidRPr="009D5B37">
                <w:rPr>
                  <w:rStyle w:val="a4"/>
                  <w:rFonts w:ascii="Times New Roman" w:hAnsi="Times New Roman"/>
                  <w:sz w:val="18"/>
                  <w:szCs w:val="18"/>
                </w:rPr>
                <w:t>http://цпрк.образование38.рф/</w:t>
              </w:r>
            </w:hyperlink>
            <w:r w:rsidR="003D79DB" w:rsidRPr="009D5B37"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3D79DB" w:rsidRPr="009D5B37" w:rsidRDefault="003D79DB" w:rsidP="003D79DB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lastRenderedPageBreak/>
              <w:t>Банк данных о распространении и профилактике не</w:t>
            </w:r>
            <w:r w:rsidR="005C68BA">
              <w:rPr>
                <w:rFonts w:ascii="Times New Roman" w:hAnsi="Times New Roman"/>
                <w:sz w:val="18"/>
                <w:szCs w:val="18"/>
              </w:rPr>
              <w:t>законного потребления наркотиче</w:t>
            </w:r>
            <w:r w:rsidRPr="009D5B37">
              <w:rPr>
                <w:rFonts w:ascii="Times New Roman" w:hAnsi="Times New Roman"/>
                <w:sz w:val="18"/>
                <w:szCs w:val="18"/>
              </w:rPr>
              <w:t>ских средств и психотропных веществ, наркомании и токсикомании в Иркутской области</w:t>
            </w:r>
          </w:p>
        </w:tc>
      </w:tr>
      <w:tr w:rsidR="00B21B99" w:rsidRPr="009D5B37" w:rsidTr="00CF7753">
        <w:trPr>
          <w:jc w:val="center"/>
        </w:trPr>
        <w:tc>
          <w:tcPr>
            <w:tcW w:w="652" w:type="dxa"/>
          </w:tcPr>
          <w:p w:rsidR="001630CE" w:rsidRPr="009D5B37" w:rsidRDefault="001630CE" w:rsidP="009D5B37">
            <w:pPr>
              <w:pStyle w:val="af"/>
              <w:numPr>
                <w:ilvl w:val="0"/>
                <w:numId w:val="13"/>
              </w:num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57" w:type="dxa"/>
          </w:tcPr>
          <w:p w:rsidR="003D5285" w:rsidRPr="009D5B37" w:rsidRDefault="003D5285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 xml:space="preserve">Мониторинг наркоситуации и реализации профилактической деятельности </w:t>
            </w:r>
          </w:p>
          <w:p w:rsidR="003D5285" w:rsidRPr="009D5B37" w:rsidRDefault="003D5285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>по предупреждению употребления психоактивных веществ</w:t>
            </w:r>
          </w:p>
          <w:p w:rsidR="001630CE" w:rsidRPr="009D5B37" w:rsidRDefault="003D5285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 xml:space="preserve"> в образовательных организациях Иркутской </w:t>
            </w:r>
          </w:p>
          <w:p w:rsidR="003D5285" w:rsidRPr="009D5B37" w:rsidRDefault="003D5285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>(в рамках подготовки ежегодного доклада о наркоситуации в Иркутской области</w:t>
            </w:r>
            <w:r w:rsidR="00B84096">
              <w:rPr>
                <w:rFonts w:ascii="Times New Roman" w:hAnsi="Times New Roman"/>
                <w:sz w:val="18"/>
                <w:szCs w:val="18"/>
              </w:rPr>
              <w:t xml:space="preserve"> для Государственного антинаркотического комитета</w:t>
            </w:r>
            <w:r w:rsidRPr="009D5B37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1415" w:type="dxa"/>
          </w:tcPr>
          <w:p w:rsidR="001630CE" w:rsidRPr="009D5B37" w:rsidRDefault="009E398E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>Министерство образования Иркутской области</w:t>
            </w:r>
          </w:p>
        </w:tc>
        <w:tc>
          <w:tcPr>
            <w:tcW w:w="1365" w:type="dxa"/>
          </w:tcPr>
          <w:p w:rsidR="001630CE" w:rsidRPr="009D5B37" w:rsidRDefault="009E398E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 xml:space="preserve">электронная почта: форматы </w:t>
            </w:r>
            <w:r w:rsidRPr="009D5B37">
              <w:rPr>
                <w:rFonts w:ascii="Times New Roman" w:hAnsi="Times New Roman"/>
                <w:sz w:val="18"/>
                <w:szCs w:val="18"/>
                <w:lang w:val="en-US"/>
              </w:rPr>
              <w:t>Word</w:t>
            </w:r>
            <w:r w:rsidRPr="009D5B37">
              <w:rPr>
                <w:rFonts w:ascii="Times New Roman" w:hAnsi="Times New Roman"/>
                <w:sz w:val="18"/>
                <w:szCs w:val="18"/>
              </w:rPr>
              <w:t>, Excel</w:t>
            </w:r>
          </w:p>
        </w:tc>
        <w:tc>
          <w:tcPr>
            <w:tcW w:w="1756" w:type="dxa"/>
          </w:tcPr>
          <w:p w:rsidR="001630CE" w:rsidRPr="009D5B37" w:rsidRDefault="003D5285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 xml:space="preserve">Информация запрашивается с ведомств согласно Методике и порядку осуществления мониторинга, а также критериям оценки развития наркоситуации в Российской Федерации и ее субъектах, утвержденной Государственным антинаркотическим комитетом </w:t>
            </w:r>
          </w:p>
        </w:tc>
        <w:tc>
          <w:tcPr>
            <w:tcW w:w="1201" w:type="dxa"/>
          </w:tcPr>
          <w:p w:rsidR="001630CE" w:rsidRPr="009D5B37" w:rsidRDefault="000045F6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>д</w:t>
            </w:r>
            <w:r w:rsidR="003D5285" w:rsidRPr="009D5B37">
              <w:rPr>
                <w:rFonts w:ascii="Times New Roman" w:hAnsi="Times New Roman"/>
                <w:sz w:val="18"/>
                <w:szCs w:val="18"/>
              </w:rPr>
              <w:t xml:space="preserve">екабрь </w:t>
            </w:r>
            <w:r w:rsidRPr="009D5B37">
              <w:rPr>
                <w:rFonts w:ascii="Times New Roman" w:hAnsi="Times New Roman"/>
                <w:sz w:val="18"/>
                <w:szCs w:val="18"/>
              </w:rPr>
              <w:t>–</w:t>
            </w:r>
            <w:r w:rsidR="00E5463D" w:rsidRPr="009D5B37">
              <w:rPr>
                <w:rFonts w:ascii="Times New Roman" w:hAnsi="Times New Roman"/>
                <w:sz w:val="18"/>
                <w:szCs w:val="18"/>
              </w:rPr>
              <w:t>январь</w:t>
            </w:r>
            <w:r w:rsidRPr="009D5B37">
              <w:rPr>
                <w:rFonts w:ascii="Times New Roman" w:hAnsi="Times New Roman"/>
                <w:sz w:val="18"/>
                <w:szCs w:val="18"/>
              </w:rPr>
              <w:t xml:space="preserve"> 2020г.</w:t>
            </w:r>
          </w:p>
        </w:tc>
        <w:tc>
          <w:tcPr>
            <w:tcW w:w="993" w:type="dxa"/>
          </w:tcPr>
          <w:p w:rsidR="001630CE" w:rsidRPr="009D5B37" w:rsidRDefault="000045F6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>е</w:t>
            </w:r>
            <w:r w:rsidR="0044289B" w:rsidRPr="009D5B37">
              <w:rPr>
                <w:rFonts w:ascii="Times New Roman" w:hAnsi="Times New Roman"/>
                <w:sz w:val="18"/>
                <w:szCs w:val="18"/>
              </w:rPr>
              <w:t>жего</w:t>
            </w:r>
            <w:r w:rsidR="00B3248A" w:rsidRPr="009D5B37">
              <w:rPr>
                <w:rFonts w:ascii="Times New Roman" w:hAnsi="Times New Roman"/>
                <w:sz w:val="18"/>
                <w:szCs w:val="18"/>
              </w:rPr>
              <w:t>д</w:t>
            </w:r>
            <w:r w:rsidR="0044289B" w:rsidRPr="009D5B37">
              <w:rPr>
                <w:rFonts w:ascii="Times New Roman" w:hAnsi="Times New Roman"/>
                <w:sz w:val="18"/>
                <w:szCs w:val="18"/>
              </w:rPr>
              <w:t>но (1 раз в год)</w:t>
            </w:r>
          </w:p>
        </w:tc>
        <w:tc>
          <w:tcPr>
            <w:tcW w:w="1417" w:type="dxa"/>
          </w:tcPr>
          <w:p w:rsidR="001630CE" w:rsidRPr="009D5B37" w:rsidRDefault="003D5285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>Автоматизированный подсчет, анализ в ручном режиме</w:t>
            </w:r>
          </w:p>
        </w:tc>
        <w:tc>
          <w:tcPr>
            <w:tcW w:w="1583" w:type="dxa"/>
          </w:tcPr>
          <w:p w:rsidR="003D5285" w:rsidRPr="009D5B37" w:rsidRDefault="003D5285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>Информационно-аналитическая справка</w:t>
            </w:r>
          </w:p>
          <w:p w:rsidR="001630CE" w:rsidRPr="009D5B37" w:rsidRDefault="001630CE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55" w:type="dxa"/>
          </w:tcPr>
          <w:p w:rsidR="003D5285" w:rsidRPr="009D5B37" w:rsidRDefault="003D5285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>Антинаркотическая комиссия Иркутской области</w:t>
            </w:r>
          </w:p>
          <w:p w:rsidR="003D5285" w:rsidRPr="009D5B37" w:rsidRDefault="003D5285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</w:p>
          <w:p w:rsidR="001630CE" w:rsidRPr="009D5B37" w:rsidRDefault="00E407B8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hyperlink r:id="rId10" w:history="1">
              <w:r w:rsidR="003D5285" w:rsidRPr="009D5B37">
                <w:rPr>
                  <w:rStyle w:val="a4"/>
                  <w:rFonts w:ascii="Times New Roman" w:hAnsi="Times New Roman"/>
                  <w:sz w:val="18"/>
                  <w:szCs w:val="18"/>
                </w:rPr>
                <w:t>https://irkobl.ru/sites/ank/regions/zasedanija/</w:t>
              </w:r>
            </w:hyperlink>
          </w:p>
          <w:p w:rsidR="003D5285" w:rsidRPr="009D5B37" w:rsidRDefault="003D5285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3248A" w:rsidRPr="009D5B37" w:rsidTr="00CF7753">
        <w:trPr>
          <w:jc w:val="center"/>
        </w:trPr>
        <w:tc>
          <w:tcPr>
            <w:tcW w:w="652" w:type="dxa"/>
          </w:tcPr>
          <w:p w:rsidR="00B3248A" w:rsidRPr="009D5B37" w:rsidRDefault="00B3248A" w:rsidP="009D5B37">
            <w:pPr>
              <w:pStyle w:val="af"/>
              <w:numPr>
                <w:ilvl w:val="0"/>
                <w:numId w:val="13"/>
              </w:num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57" w:type="dxa"/>
          </w:tcPr>
          <w:p w:rsidR="00B3248A" w:rsidRPr="009D5B37" w:rsidRDefault="003D79DB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Мониторинг результатов</w:t>
            </w:r>
            <w:r w:rsidR="00B3248A" w:rsidRPr="009D5B37">
              <w:rPr>
                <w:rFonts w:ascii="Times New Roman" w:hAnsi="Times New Roman"/>
                <w:sz w:val="18"/>
                <w:szCs w:val="18"/>
              </w:rPr>
              <w:t xml:space="preserve"> социально-психологического тестирования </w:t>
            </w:r>
            <w:r w:rsidR="00B3248A" w:rsidRPr="009D5B37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лиц, обучающихся в общеобразовательных организациях, профессиональных образовательных организациях, образовательных организациях высшего образования, расположенных на  территории Иркутской области, в 2020-2021 учебном году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ГКУ «ЦПРК» - </w:t>
            </w:r>
            <w:r w:rsidR="00B3248A" w:rsidRPr="009D5B37">
              <w:rPr>
                <w:rFonts w:ascii="Times New Roman" w:hAnsi="Times New Roman"/>
                <w:sz w:val="18"/>
                <w:szCs w:val="18"/>
              </w:rPr>
              <w:t>(Региональный оператор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СПТ</w:t>
            </w:r>
            <w:r w:rsidR="00B3248A" w:rsidRPr="009D5B37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1415" w:type="dxa"/>
          </w:tcPr>
          <w:p w:rsidR="00B3248A" w:rsidRPr="009D5B37" w:rsidRDefault="00B3248A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Министерство образования </w:t>
            </w:r>
            <w:r w:rsidRPr="009D5B37">
              <w:rPr>
                <w:rFonts w:ascii="Times New Roman" w:hAnsi="Times New Roman"/>
                <w:sz w:val="18"/>
                <w:szCs w:val="18"/>
              </w:rPr>
              <w:lastRenderedPageBreak/>
              <w:t>Иркутской области</w:t>
            </w:r>
          </w:p>
        </w:tc>
        <w:tc>
          <w:tcPr>
            <w:tcW w:w="1365" w:type="dxa"/>
          </w:tcPr>
          <w:p w:rsidR="00B3248A" w:rsidRPr="009D5B37" w:rsidRDefault="00B3248A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Автоматизированный, </w:t>
            </w:r>
            <w:r w:rsidRPr="009D5B37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электронная почта: форматы </w:t>
            </w:r>
            <w:r w:rsidRPr="009D5B37">
              <w:rPr>
                <w:rFonts w:ascii="Times New Roman" w:hAnsi="Times New Roman"/>
                <w:sz w:val="18"/>
                <w:szCs w:val="18"/>
                <w:lang w:val="en-US"/>
              </w:rPr>
              <w:t>Word</w:t>
            </w:r>
            <w:r w:rsidRPr="009D5B37">
              <w:rPr>
                <w:rFonts w:ascii="Times New Roman" w:hAnsi="Times New Roman"/>
                <w:sz w:val="18"/>
                <w:szCs w:val="18"/>
              </w:rPr>
              <w:t>, Excel</w:t>
            </w:r>
          </w:p>
        </w:tc>
        <w:tc>
          <w:tcPr>
            <w:tcW w:w="1756" w:type="dxa"/>
          </w:tcPr>
          <w:p w:rsidR="00B3248A" w:rsidRPr="009D5B37" w:rsidRDefault="00074C25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074C25">
              <w:rPr>
                <w:rFonts w:ascii="Times New Roman" w:hAnsi="Times New Roman"/>
                <w:sz w:val="18"/>
                <w:szCs w:val="18"/>
              </w:rPr>
              <w:lastRenderedPageBreak/>
              <w:t>Муниципальные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органы управления </w:t>
            </w:r>
            <w:r>
              <w:rPr>
                <w:rFonts w:ascii="Times New Roman" w:hAnsi="Times New Roman"/>
                <w:sz w:val="18"/>
                <w:szCs w:val="18"/>
              </w:rPr>
              <w:lastRenderedPageBreak/>
              <w:t>образованием</w:t>
            </w:r>
            <w:r w:rsidRPr="00074C25">
              <w:rPr>
                <w:rFonts w:ascii="Times New Roman" w:hAnsi="Times New Roman"/>
                <w:sz w:val="18"/>
                <w:szCs w:val="18"/>
              </w:rPr>
              <w:t>, государственные образовательные организации, образовательные организации высшего образования, расположенные  на  территории Иркутской области</w:t>
            </w:r>
          </w:p>
        </w:tc>
        <w:tc>
          <w:tcPr>
            <w:tcW w:w="1201" w:type="dxa"/>
          </w:tcPr>
          <w:p w:rsidR="00B3248A" w:rsidRPr="009D5B37" w:rsidRDefault="00A2681F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lastRenderedPageBreak/>
              <w:t>с</w:t>
            </w:r>
            <w:r w:rsidR="00B3248A" w:rsidRPr="009D5B37">
              <w:rPr>
                <w:rFonts w:ascii="Times New Roman" w:hAnsi="Times New Roman"/>
                <w:sz w:val="18"/>
                <w:szCs w:val="18"/>
              </w:rPr>
              <w:t xml:space="preserve">ентябрь-декабрь </w:t>
            </w:r>
            <w:r w:rsidR="000045F6" w:rsidRPr="009D5B37">
              <w:rPr>
                <w:rFonts w:ascii="Times New Roman" w:hAnsi="Times New Roman"/>
                <w:sz w:val="18"/>
                <w:szCs w:val="18"/>
              </w:rPr>
              <w:lastRenderedPageBreak/>
              <w:t>2020г.</w:t>
            </w:r>
          </w:p>
        </w:tc>
        <w:tc>
          <w:tcPr>
            <w:tcW w:w="993" w:type="dxa"/>
          </w:tcPr>
          <w:p w:rsidR="00B3248A" w:rsidRPr="009D5B37" w:rsidRDefault="000045F6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lastRenderedPageBreak/>
              <w:t>е</w:t>
            </w:r>
            <w:r w:rsidR="00B3248A" w:rsidRPr="009D5B37">
              <w:rPr>
                <w:rFonts w:ascii="Times New Roman" w:hAnsi="Times New Roman"/>
                <w:sz w:val="18"/>
                <w:szCs w:val="18"/>
              </w:rPr>
              <w:t xml:space="preserve">жегодно  (1 раз в </w:t>
            </w:r>
            <w:r w:rsidR="00B3248A" w:rsidRPr="009D5B37">
              <w:rPr>
                <w:rFonts w:ascii="Times New Roman" w:hAnsi="Times New Roman"/>
                <w:sz w:val="18"/>
                <w:szCs w:val="18"/>
              </w:rPr>
              <w:lastRenderedPageBreak/>
              <w:t>год)</w:t>
            </w:r>
          </w:p>
        </w:tc>
        <w:tc>
          <w:tcPr>
            <w:tcW w:w="1417" w:type="dxa"/>
          </w:tcPr>
          <w:p w:rsidR="00B3248A" w:rsidRPr="009D5B37" w:rsidRDefault="000045F6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lastRenderedPageBreak/>
              <w:t>А</w:t>
            </w:r>
            <w:r w:rsidR="00B3248A" w:rsidRPr="009D5B37">
              <w:rPr>
                <w:rFonts w:ascii="Times New Roman" w:hAnsi="Times New Roman"/>
                <w:sz w:val="18"/>
                <w:szCs w:val="18"/>
              </w:rPr>
              <w:t xml:space="preserve">втоматизированный подсчет, </w:t>
            </w:r>
            <w:r w:rsidR="00B3248A" w:rsidRPr="009D5B37">
              <w:rPr>
                <w:rFonts w:ascii="Times New Roman" w:hAnsi="Times New Roman"/>
                <w:sz w:val="18"/>
                <w:szCs w:val="18"/>
              </w:rPr>
              <w:lastRenderedPageBreak/>
              <w:t>анализ в ручном режиме</w:t>
            </w:r>
          </w:p>
        </w:tc>
        <w:tc>
          <w:tcPr>
            <w:tcW w:w="1583" w:type="dxa"/>
          </w:tcPr>
          <w:p w:rsidR="00B3248A" w:rsidRPr="009D5B37" w:rsidRDefault="00B3248A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Информационно-аналитическая </w:t>
            </w:r>
            <w:r w:rsidRPr="009D5B37">
              <w:rPr>
                <w:rFonts w:ascii="Times New Roman" w:hAnsi="Times New Roman"/>
                <w:sz w:val="18"/>
                <w:szCs w:val="18"/>
              </w:rPr>
              <w:lastRenderedPageBreak/>
              <w:t>справка</w:t>
            </w:r>
          </w:p>
          <w:p w:rsidR="00B3248A" w:rsidRPr="009D5B37" w:rsidRDefault="00B3248A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55" w:type="dxa"/>
          </w:tcPr>
          <w:p w:rsidR="00B3248A" w:rsidRPr="009D5B37" w:rsidRDefault="00E407B8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hyperlink r:id="rId11" w:history="1">
              <w:r w:rsidR="00B3248A" w:rsidRPr="009D5B37">
                <w:rPr>
                  <w:rStyle w:val="a4"/>
                  <w:rFonts w:ascii="Times New Roman" w:hAnsi="Times New Roman"/>
                  <w:sz w:val="18"/>
                  <w:szCs w:val="18"/>
                </w:rPr>
                <w:t>http://цпрк.образование38.рф</w:t>
              </w:r>
            </w:hyperlink>
          </w:p>
        </w:tc>
      </w:tr>
      <w:tr w:rsidR="00B3248A" w:rsidRPr="009D5B37" w:rsidTr="00CF7753">
        <w:trPr>
          <w:jc w:val="center"/>
        </w:trPr>
        <w:tc>
          <w:tcPr>
            <w:tcW w:w="652" w:type="dxa"/>
          </w:tcPr>
          <w:p w:rsidR="00B3248A" w:rsidRPr="009D5B37" w:rsidRDefault="00B3248A" w:rsidP="009D5B37">
            <w:pPr>
              <w:pStyle w:val="af"/>
              <w:numPr>
                <w:ilvl w:val="0"/>
                <w:numId w:val="13"/>
              </w:num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57" w:type="dxa"/>
          </w:tcPr>
          <w:p w:rsidR="00B3248A" w:rsidRPr="009D5B37" w:rsidRDefault="000045F6" w:rsidP="00B84096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>Мониторинг передовых региональных практик проведения социально - психологического  тестирования обучающихся (аналитический отчет о выявленных эффективных муниципальных практиках)</w:t>
            </w:r>
          </w:p>
        </w:tc>
        <w:tc>
          <w:tcPr>
            <w:tcW w:w="1415" w:type="dxa"/>
          </w:tcPr>
          <w:p w:rsidR="00B3248A" w:rsidRPr="009D5B37" w:rsidRDefault="000045F6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>ГКУ «ЦПРК»</w:t>
            </w:r>
          </w:p>
        </w:tc>
        <w:tc>
          <w:tcPr>
            <w:tcW w:w="1365" w:type="dxa"/>
          </w:tcPr>
          <w:p w:rsidR="00B3248A" w:rsidRPr="009D5B37" w:rsidRDefault="00307569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>Э</w:t>
            </w:r>
            <w:r w:rsidR="000045F6" w:rsidRPr="009D5B37">
              <w:rPr>
                <w:rFonts w:ascii="Times New Roman" w:hAnsi="Times New Roman"/>
                <w:sz w:val="18"/>
                <w:szCs w:val="18"/>
              </w:rPr>
              <w:t xml:space="preserve">лектронная почта: формат </w:t>
            </w:r>
            <w:r w:rsidR="000045F6" w:rsidRPr="009D5B37">
              <w:rPr>
                <w:rFonts w:ascii="Times New Roman" w:hAnsi="Times New Roman"/>
                <w:sz w:val="18"/>
                <w:szCs w:val="18"/>
                <w:lang w:val="en-US"/>
              </w:rPr>
              <w:t>Word</w:t>
            </w:r>
          </w:p>
        </w:tc>
        <w:tc>
          <w:tcPr>
            <w:tcW w:w="1756" w:type="dxa"/>
          </w:tcPr>
          <w:p w:rsidR="00B3248A" w:rsidRPr="009D5B37" w:rsidRDefault="009D5B37" w:rsidP="00074C25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Муниципальные</w:t>
            </w:r>
            <w:r w:rsidR="00074C25">
              <w:rPr>
                <w:rFonts w:ascii="Times New Roman" w:hAnsi="Times New Roman"/>
                <w:sz w:val="18"/>
                <w:szCs w:val="18"/>
              </w:rPr>
              <w:t xml:space="preserve"> органы управления образованием</w:t>
            </w:r>
            <w:r w:rsidR="000045F6" w:rsidRPr="009D5B37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="00074C25">
              <w:rPr>
                <w:rFonts w:ascii="Times New Roman" w:hAnsi="Times New Roman"/>
                <w:sz w:val="18"/>
                <w:szCs w:val="18"/>
              </w:rPr>
              <w:t>государственные образовательные организации</w:t>
            </w:r>
            <w:r w:rsidR="000045F6" w:rsidRPr="009D5B37">
              <w:rPr>
                <w:rFonts w:ascii="Times New Roman" w:hAnsi="Times New Roman"/>
                <w:sz w:val="18"/>
                <w:szCs w:val="18"/>
              </w:rPr>
              <w:t>, образовательные организации высшего образования, расположенные  на  территории Иркутской области</w:t>
            </w:r>
          </w:p>
        </w:tc>
        <w:tc>
          <w:tcPr>
            <w:tcW w:w="1201" w:type="dxa"/>
          </w:tcPr>
          <w:p w:rsidR="00B3248A" w:rsidRPr="009D5B37" w:rsidRDefault="00307569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>д</w:t>
            </w:r>
            <w:r w:rsidR="000045F6" w:rsidRPr="009D5B37">
              <w:rPr>
                <w:rFonts w:ascii="Times New Roman" w:hAnsi="Times New Roman"/>
                <w:sz w:val="18"/>
                <w:szCs w:val="18"/>
              </w:rPr>
              <w:t>екабрь 2020</w:t>
            </w:r>
            <w:r w:rsidR="00FB3C0E" w:rsidRPr="009D5B37">
              <w:rPr>
                <w:rFonts w:ascii="Times New Roman" w:hAnsi="Times New Roman"/>
                <w:sz w:val="18"/>
                <w:szCs w:val="18"/>
              </w:rPr>
              <w:t>г.</w:t>
            </w:r>
          </w:p>
        </w:tc>
        <w:tc>
          <w:tcPr>
            <w:tcW w:w="993" w:type="dxa"/>
          </w:tcPr>
          <w:p w:rsidR="00B3248A" w:rsidRPr="009D5B37" w:rsidRDefault="000045F6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>1 раз в год</w:t>
            </w:r>
          </w:p>
        </w:tc>
        <w:tc>
          <w:tcPr>
            <w:tcW w:w="1417" w:type="dxa"/>
          </w:tcPr>
          <w:p w:rsidR="00B3248A" w:rsidRPr="009D5B37" w:rsidRDefault="000045F6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>Анализ в ручном режиме</w:t>
            </w:r>
          </w:p>
        </w:tc>
        <w:tc>
          <w:tcPr>
            <w:tcW w:w="1583" w:type="dxa"/>
          </w:tcPr>
          <w:p w:rsidR="00B3248A" w:rsidRPr="009D5B37" w:rsidRDefault="000045F6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>Аналитический отчет о выявленных эффективных муниципальных практиках</w:t>
            </w:r>
          </w:p>
        </w:tc>
        <w:tc>
          <w:tcPr>
            <w:tcW w:w="1755" w:type="dxa"/>
          </w:tcPr>
          <w:p w:rsidR="00B3248A" w:rsidRPr="009D5B37" w:rsidRDefault="00E407B8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hyperlink r:id="rId12" w:history="1">
              <w:r w:rsidR="000045F6" w:rsidRPr="009D5B37">
                <w:rPr>
                  <w:rStyle w:val="a4"/>
                  <w:rFonts w:ascii="Times New Roman" w:hAnsi="Times New Roman"/>
                  <w:sz w:val="18"/>
                  <w:szCs w:val="18"/>
                </w:rPr>
                <w:t>http://цпрк.образование38.рф</w:t>
              </w:r>
            </w:hyperlink>
          </w:p>
        </w:tc>
      </w:tr>
      <w:tr w:rsidR="00E619D8" w:rsidRPr="009D5B37" w:rsidTr="00CF7753">
        <w:trPr>
          <w:jc w:val="center"/>
        </w:trPr>
        <w:tc>
          <w:tcPr>
            <w:tcW w:w="652" w:type="dxa"/>
          </w:tcPr>
          <w:p w:rsidR="00E619D8" w:rsidRPr="009D5B37" w:rsidRDefault="00E619D8" w:rsidP="009D5B37">
            <w:pPr>
              <w:pStyle w:val="af"/>
              <w:numPr>
                <w:ilvl w:val="0"/>
                <w:numId w:val="13"/>
              </w:num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57" w:type="dxa"/>
          </w:tcPr>
          <w:p w:rsidR="00E619D8" w:rsidRPr="009D5B37" w:rsidRDefault="00E619D8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color w:val="333333"/>
                <w:sz w:val="18"/>
                <w:szCs w:val="18"/>
                <w:shd w:val="clear" w:color="auto" w:fill="FFFFFF"/>
              </w:rPr>
              <w:t xml:space="preserve">Мониторинг организации профилактической работы, направленной на профилактику раннего вовлечения в незаконное наркопотребление обучающихся образовательных организаций </w:t>
            </w:r>
            <w:r w:rsidR="003D79DB">
              <w:rPr>
                <w:rFonts w:ascii="Times New Roman" w:hAnsi="Times New Roman"/>
                <w:color w:val="333333"/>
                <w:sz w:val="18"/>
                <w:szCs w:val="18"/>
                <w:shd w:val="clear" w:color="auto" w:fill="FFFFFF"/>
              </w:rPr>
              <w:t xml:space="preserve"> по итогам проведения СПТ</w:t>
            </w:r>
          </w:p>
        </w:tc>
        <w:tc>
          <w:tcPr>
            <w:tcW w:w="1415" w:type="dxa"/>
          </w:tcPr>
          <w:p w:rsidR="00E619D8" w:rsidRPr="009D5B37" w:rsidRDefault="003D79DB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Министерство просвещения РФ, м</w:t>
            </w:r>
            <w:r w:rsidR="00E619D8" w:rsidRPr="009D5B37">
              <w:rPr>
                <w:rFonts w:ascii="Times New Roman" w:hAnsi="Times New Roman"/>
                <w:sz w:val="18"/>
                <w:szCs w:val="18"/>
              </w:rPr>
              <w:t>инистерство образования Иркутской области</w:t>
            </w:r>
          </w:p>
        </w:tc>
        <w:tc>
          <w:tcPr>
            <w:tcW w:w="1365" w:type="dxa"/>
          </w:tcPr>
          <w:p w:rsidR="00E619D8" w:rsidRPr="009D5B37" w:rsidRDefault="00E619D8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 xml:space="preserve">Автоматизированный, электронная почта: форматы </w:t>
            </w:r>
            <w:r w:rsidRPr="009D5B37">
              <w:rPr>
                <w:rFonts w:ascii="Times New Roman" w:hAnsi="Times New Roman"/>
                <w:sz w:val="18"/>
                <w:szCs w:val="18"/>
                <w:lang w:val="en-US"/>
              </w:rPr>
              <w:t>Word</w:t>
            </w:r>
            <w:r w:rsidRPr="009D5B37">
              <w:rPr>
                <w:rFonts w:ascii="Times New Roman" w:hAnsi="Times New Roman"/>
                <w:sz w:val="18"/>
                <w:szCs w:val="18"/>
              </w:rPr>
              <w:t>, Excel</w:t>
            </w:r>
          </w:p>
        </w:tc>
        <w:tc>
          <w:tcPr>
            <w:tcW w:w="1756" w:type="dxa"/>
          </w:tcPr>
          <w:p w:rsidR="00E619D8" w:rsidRPr="009D5B37" w:rsidRDefault="00E619D8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>Информация запрашивается с ведомств согласно Методике и порядку осуществления мониторинга</w:t>
            </w:r>
          </w:p>
        </w:tc>
        <w:tc>
          <w:tcPr>
            <w:tcW w:w="1201" w:type="dxa"/>
          </w:tcPr>
          <w:p w:rsidR="00E619D8" w:rsidRPr="009D5B37" w:rsidRDefault="00E619D8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>июнь</w:t>
            </w:r>
          </w:p>
        </w:tc>
        <w:tc>
          <w:tcPr>
            <w:tcW w:w="993" w:type="dxa"/>
          </w:tcPr>
          <w:p w:rsidR="00E619D8" w:rsidRPr="009D5B37" w:rsidRDefault="00E619D8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>1 раз в год</w:t>
            </w:r>
          </w:p>
        </w:tc>
        <w:tc>
          <w:tcPr>
            <w:tcW w:w="1417" w:type="dxa"/>
          </w:tcPr>
          <w:p w:rsidR="00E619D8" w:rsidRPr="009D5B37" w:rsidRDefault="00EC203D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>Автоматизированный подсчет, анализ в ручном режиме</w:t>
            </w:r>
          </w:p>
        </w:tc>
        <w:tc>
          <w:tcPr>
            <w:tcW w:w="1583" w:type="dxa"/>
          </w:tcPr>
          <w:p w:rsidR="00E619D8" w:rsidRPr="009D5B37" w:rsidRDefault="00EC203D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>Аналитическая справка в соответствии с требованиями федерального оператора</w:t>
            </w:r>
          </w:p>
        </w:tc>
        <w:tc>
          <w:tcPr>
            <w:tcW w:w="1755" w:type="dxa"/>
          </w:tcPr>
          <w:p w:rsidR="00E619D8" w:rsidRPr="009D5B37" w:rsidRDefault="00E407B8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hyperlink r:id="rId13" w:history="1">
              <w:r w:rsidR="00E619D8" w:rsidRPr="009D5B37">
                <w:rPr>
                  <w:rStyle w:val="a4"/>
                  <w:rFonts w:ascii="Times New Roman" w:hAnsi="Times New Roman"/>
                  <w:sz w:val="18"/>
                  <w:szCs w:val="18"/>
                </w:rPr>
                <w:t>http://lk-spt.fcprc.ru/pages/my/</w:t>
              </w:r>
            </w:hyperlink>
          </w:p>
          <w:p w:rsidR="00E619D8" w:rsidRPr="009D5B37" w:rsidRDefault="00E619D8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>Личный кабинет регионального оператора</w:t>
            </w:r>
          </w:p>
        </w:tc>
      </w:tr>
      <w:tr w:rsidR="009D5B37" w:rsidRPr="009D5B37" w:rsidTr="00CF7753">
        <w:trPr>
          <w:jc w:val="center"/>
        </w:trPr>
        <w:tc>
          <w:tcPr>
            <w:tcW w:w="652" w:type="dxa"/>
          </w:tcPr>
          <w:p w:rsidR="009D5B37" w:rsidRPr="009D5B37" w:rsidRDefault="009D5B37" w:rsidP="009D5B37">
            <w:pPr>
              <w:pStyle w:val="af"/>
              <w:numPr>
                <w:ilvl w:val="0"/>
                <w:numId w:val="13"/>
              </w:num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57" w:type="dxa"/>
          </w:tcPr>
          <w:p w:rsidR="009D5B37" w:rsidRPr="009D5B37" w:rsidRDefault="009D5B37" w:rsidP="009D5B37">
            <w:pPr>
              <w:pStyle w:val="af"/>
              <w:rPr>
                <w:rFonts w:ascii="Times New Roman" w:hAnsi="Times New Roman"/>
                <w:color w:val="333333"/>
                <w:sz w:val="18"/>
                <w:szCs w:val="18"/>
                <w:shd w:val="clear" w:color="auto" w:fill="FFFFFF"/>
              </w:rPr>
            </w:pPr>
            <w:r w:rsidRPr="009D5B37">
              <w:rPr>
                <w:rFonts w:ascii="Times New Roman" w:hAnsi="Times New Roman"/>
                <w:color w:val="333333"/>
                <w:sz w:val="18"/>
                <w:szCs w:val="18"/>
                <w:shd w:val="clear" w:color="auto" w:fill="FFFFFF"/>
              </w:rPr>
              <w:t>Мониторинг реализации Концепции развития системы профилактики безнадзорности и правонарушений несовершеннолетних в Иркутской области</w:t>
            </w:r>
          </w:p>
        </w:tc>
        <w:tc>
          <w:tcPr>
            <w:tcW w:w="1415" w:type="dxa"/>
          </w:tcPr>
          <w:p w:rsidR="009D5B37" w:rsidRPr="009D5B37" w:rsidRDefault="00B84096" w:rsidP="00B84096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Правительство Иркутской области, м</w:t>
            </w:r>
            <w:r w:rsidR="009D5B37" w:rsidRPr="009D5B37">
              <w:rPr>
                <w:rFonts w:ascii="Times New Roman" w:hAnsi="Times New Roman"/>
                <w:sz w:val="18"/>
                <w:szCs w:val="18"/>
              </w:rPr>
              <w:t>инистерство образования Иркутской области</w:t>
            </w:r>
          </w:p>
        </w:tc>
        <w:tc>
          <w:tcPr>
            <w:tcW w:w="1365" w:type="dxa"/>
          </w:tcPr>
          <w:p w:rsidR="009D5B37" w:rsidRPr="009D5B37" w:rsidRDefault="009D5B37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 xml:space="preserve">Автоматизированный, электронная почта: форматы </w:t>
            </w:r>
            <w:r w:rsidRPr="009D5B37">
              <w:rPr>
                <w:rFonts w:ascii="Times New Roman" w:hAnsi="Times New Roman"/>
                <w:sz w:val="18"/>
                <w:szCs w:val="18"/>
                <w:lang w:val="en-US"/>
              </w:rPr>
              <w:t>Word</w:t>
            </w:r>
            <w:r w:rsidRPr="009D5B37">
              <w:rPr>
                <w:rFonts w:ascii="Times New Roman" w:hAnsi="Times New Roman"/>
                <w:sz w:val="18"/>
                <w:szCs w:val="18"/>
              </w:rPr>
              <w:t>, Excel</w:t>
            </w:r>
          </w:p>
        </w:tc>
        <w:tc>
          <w:tcPr>
            <w:tcW w:w="1756" w:type="dxa"/>
          </w:tcPr>
          <w:p w:rsidR="009D5B37" w:rsidRPr="009D5B37" w:rsidRDefault="009D5B37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>Информация запрашивается с ведомств согласно Методике и порядку осуществления мониторинга</w:t>
            </w:r>
          </w:p>
        </w:tc>
        <w:tc>
          <w:tcPr>
            <w:tcW w:w="1201" w:type="dxa"/>
          </w:tcPr>
          <w:p w:rsidR="009D5B37" w:rsidRPr="009D5B37" w:rsidRDefault="009D5B37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>октябрь</w:t>
            </w:r>
          </w:p>
        </w:tc>
        <w:tc>
          <w:tcPr>
            <w:tcW w:w="993" w:type="dxa"/>
          </w:tcPr>
          <w:p w:rsidR="009D5B37" w:rsidRPr="009D5B37" w:rsidRDefault="009D5B37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>1 раз в год</w:t>
            </w:r>
          </w:p>
        </w:tc>
        <w:tc>
          <w:tcPr>
            <w:tcW w:w="1417" w:type="dxa"/>
          </w:tcPr>
          <w:p w:rsidR="009D5B37" w:rsidRPr="009D5B37" w:rsidRDefault="009D5B37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>Автоматизированный подсчет, анализ в ручном режиме</w:t>
            </w:r>
          </w:p>
        </w:tc>
        <w:tc>
          <w:tcPr>
            <w:tcW w:w="1583" w:type="dxa"/>
          </w:tcPr>
          <w:p w:rsidR="009D5B37" w:rsidRPr="009D5B37" w:rsidRDefault="009D5B37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>Аналитическая справка в соответствии с требованиями федерального оператора</w:t>
            </w:r>
          </w:p>
        </w:tc>
        <w:tc>
          <w:tcPr>
            <w:tcW w:w="1755" w:type="dxa"/>
          </w:tcPr>
          <w:p w:rsidR="009D5B37" w:rsidRPr="009D5B37" w:rsidRDefault="00E407B8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hyperlink r:id="rId14" w:history="1">
              <w:r w:rsidR="009D5B37" w:rsidRPr="009D5B37">
                <w:rPr>
                  <w:rStyle w:val="a4"/>
                  <w:rFonts w:ascii="Times New Roman" w:hAnsi="Times New Roman"/>
                  <w:sz w:val="18"/>
                  <w:szCs w:val="18"/>
                </w:rPr>
                <w:t>http://lk-spt.fcprc.ru/pages/my/</w:t>
              </w:r>
            </w:hyperlink>
          </w:p>
          <w:p w:rsidR="009D5B37" w:rsidRPr="009D5B37" w:rsidRDefault="009D5B37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>Личный кабинет регионального оператора</w:t>
            </w:r>
          </w:p>
        </w:tc>
      </w:tr>
      <w:tr w:rsidR="009D5B37" w:rsidRPr="009D5B37" w:rsidTr="00CF7753">
        <w:trPr>
          <w:jc w:val="center"/>
        </w:trPr>
        <w:tc>
          <w:tcPr>
            <w:tcW w:w="652" w:type="dxa"/>
          </w:tcPr>
          <w:p w:rsidR="009D5B37" w:rsidRPr="009D5B37" w:rsidRDefault="009D5B37" w:rsidP="009D5B37">
            <w:pPr>
              <w:pStyle w:val="af"/>
              <w:numPr>
                <w:ilvl w:val="0"/>
                <w:numId w:val="13"/>
              </w:num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57" w:type="dxa"/>
          </w:tcPr>
          <w:p w:rsidR="00B84096" w:rsidRDefault="00B84096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Мониторинг муниципального </w:t>
            </w:r>
            <w:r w:rsidR="003D79DB">
              <w:rPr>
                <w:rFonts w:ascii="Times New Roman" w:hAnsi="Times New Roman"/>
                <w:sz w:val="18"/>
                <w:szCs w:val="18"/>
              </w:rPr>
              <w:t>этапа</w:t>
            </w:r>
            <w:r w:rsidR="003D79DB" w:rsidRPr="009D5B37">
              <w:rPr>
                <w:rFonts w:ascii="Times New Roman" w:hAnsi="Times New Roman"/>
                <w:sz w:val="18"/>
                <w:szCs w:val="18"/>
              </w:rPr>
              <w:t xml:space="preserve"> Всероссийского</w:t>
            </w:r>
            <w:r w:rsidR="009D5B37" w:rsidRPr="009D5B37">
              <w:rPr>
                <w:rFonts w:ascii="Times New Roman" w:hAnsi="Times New Roman"/>
                <w:sz w:val="18"/>
                <w:szCs w:val="18"/>
              </w:rPr>
              <w:t xml:space="preserve"> конкурса «Стиль жизни – здоровье!» (региональный этап)</w:t>
            </w:r>
          </w:p>
          <w:p w:rsidR="009D5B37" w:rsidRPr="009D5B37" w:rsidRDefault="00B84096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>*ГКУ «ЦПРК» региональный оператор</w:t>
            </w:r>
          </w:p>
        </w:tc>
        <w:tc>
          <w:tcPr>
            <w:tcW w:w="1415" w:type="dxa"/>
          </w:tcPr>
          <w:p w:rsidR="009D5B37" w:rsidRPr="009D5B37" w:rsidRDefault="009D5B37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>Министерство образования  Иркутской области</w:t>
            </w:r>
          </w:p>
          <w:p w:rsidR="009D5B37" w:rsidRPr="009D5B37" w:rsidRDefault="009D5B37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65" w:type="dxa"/>
          </w:tcPr>
          <w:p w:rsidR="009D5B37" w:rsidRPr="009D5B37" w:rsidRDefault="009D5B37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 xml:space="preserve">Электронная почта: формат </w:t>
            </w:r>
            <w:r w:rsidRPr="009D5B37">
              <w:rPr>
                <w:rFonts w:ascii="Times New Roman" w:hAnsi="Times New Roman"/>
                <w:sz w:val="18"/>
                <w:szCs w:val="18"/>
                <w:lang w:val="en-US"/>
              </w:rPr>
              <w:t>Word</w:t>
            </w:r>
            <w:r w:rsidRPr="009D5B37">
              <w:rPr>
                <w:rFonts w:ascii="Times New Roman" w:hAnsi="Times New Roman"/>
                <w:sz w:val="18"/>
                <w:szCs w:val="18"/>
              </w:rPr>
              <w:t>, видеоролики</w:t>
            </w:r>
          </w:p>
        </w:tc>
        <w:tc>
          <w:tcPr>
            <w:tcW w:w="1756" w:type="dxa"/>
          </w:tcPr>
          <w:p w:rsidR="009D5B37" w:rsidRPr="009D5B37" w:rsidRDefault="003D79DB" w:rsidP="00074C25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Муниципальные органы упра</w:t>
            </w:r>
            <w:r w:rsidR="00074C25">
              <w:rPr>
                <w:rFonts w:ascii="Times New Roman" w:hAnsi="Times New Roman"/>
                <w:sz w:val="18"/>
                <w:szCs w:val="18"/>
              </w:rPr>
              <w:t>вления образованием</w:t>
            </w:r>
          </w:p>
        </w:tc>
        <w:tc>
          <w:tcPr>
            <w:tcW w:w="1201" w:type="dxa"/>
          </w:tcPr>
          <w:p w:rsidR="009D5B37" w:rsidRPr="009D5B37" w:rsidRDefault="009D5B37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>ноябрь 2020г.</w:t>
            </w:r>
          </w:p>
        </w:tc>
        <w:tc>
          <w:tcPr>
            <w:tcW w:w="993" w:type="dxa"/>
          </w:tcPr>
          <w:p w:rsidR="009D5B37" w:rsidRPr="009D5B37" w:rsidRDefault="009D5B37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>1 раз в год</w:t>
            </w:r>
          </w:p>
        </w:tc>
        <w:tc>
          <w:tcPr>
            <w:tcW w:w="1417" w:type="dxa"/>
          </w:tcPr>
          <w:p w:rsidR="009D5B37" w:rsidRPr="009D5B37" w:rsidRDefault="009D5B37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>Экспертиза (анализ в ручном режиме)</w:t>
            </w:r>
          </w:p>
        </w:tc>
        <w:tc>
          <w:tcPr>
            <w:tcW w:w="1583" w:type="dxa"/>
          </w:tcPr>
          <w:p w:rsidR="009D5B37" w:rsidRPr="009D5B37" w:rsidRDefault="009D5B37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>Аналитическая справка по итогам конкурса</w:t>
            </w:r>
          </w:p>
        </w:tc>
        <w:tc>
          <w:tcPr>
            <w:tcW w:w="1755" w:type="dxa"/>
          </w:tcPr>
          <w:p w:rsidR="009D5B37" w:rsidRPr="009D5B37" w:rsidRDefault="00E407B8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hyperlink r:id="rId15" w:history="1">
              <w:r w:rsidR="009D5B37" w:rsidRPr="009D5B37">
                <w:rPr>
                  <w:rStyle w:val="a4"/>
                  <w:rFonts w:ascii="Times New Roman" w:hAnsi="Times New Roman"/>
                  <w:sz w:val="18"/>
                  <w:szCs w:val="18"/>
                </w:rPr>
                <w:t>http://цпрк.образование38.рф</w:t>
              </w:r>
            </w:hyperlink>
          </w:p>
        </w:tc>
      </w:tr>
      <w:tr w:rsidR="009D5B37" w:rsidRPr="009D5B37" w:rsidTr="00CF7753">
        <w:trPr>
          <w:jc w:val="center"/>
        </w:trPr>
        <w:tc>
          <w:tcPr>
            <w:tcW w:w="652" w:type="dxa"/>
          </w:tcPr>
          <w:p w:rsidR="009D5B37" w:rsidRPr="009D5B37" w:rsidRDefault="009D5B37" w:rsidP="009D5B37">
            <w:pPr>
              <w:pStyle w:val="af"/>
              <w:numPr>
                <w:ilvl w:val="0"/>
                <w:numId w:val="13"/>
              </w:num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57" w:type="dxa"/>
          </w:tcPr>
          <w:p w:rsidR="00B84096" w:rsidRPr="00B84096" w:rsidRDefault="00B84096" w:rsidP="009D5B37">
            <w:pPr>
              <w:pStyle w:val="af"/>
              <w:rPr>
                <w:rFonts w:ascii="Times New Roman" w:hAnsi="Times New Roman"/>
                <w:bCs/>
                <w:kern w:val="36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Мониторинг результатов</w:t>
            </w:r>
            <w:r w:rsidR="009D5B37" w:rsidRPr="009D5B37">
              <w:rPr>
                <w:rFonts w:ascii="Times New Roman" w:hAnsi="Times New Roman"/>
                <w:sz w:val="18"/>
                <w:szCs w:val="18"/>
              </w:rPr>
              <w:t xml:space="preserve"> проведения Единой областной недели профилактики безнадзорности, беспризорности и </w:t>
            </w:r>
            <w:r w:rsidR="009D5B37" w:rsidRPr="009D5B37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правонарушений в подростковой среде «Высокая ответственность», посвященной </w:t>
            </w:r>
            <w:r w:rsidR="009D5B37" w:rsidRPr="009D5B37">
              <w:rPr>
                <w:rFonts w:ascii="Times New Roman" w:hAnsi="Times New Roman"/>
                <w:bCs/>
                <w:sz w:val="18"/>
                <w:szCs w:val="18"/>
              </w:rPr>
              <w:t xml:space="preserve"> Дню  </w:t>
            </w:r>
            <w:r w:rsidR="009D5B37" w:rsidRPr="009D5B37">
              <w:rPr>
                <w:rFonts w:ascii="Times New Roman" w:hAnsi="Times New Roman"/>
                <w:bCs/>
                <w:kern w:val="36"/>
                <w:sz w:val="18"/>
                <w:szCs w:val="18"/>
              </w:rPr>
              <w:t>солидарности в борьбе с терроризмом</w:t>
            </w:r>
          </w:p>
        </w:tc>
        <w:tc>
          <w:tcPr>
            <w:tcW w:w="1415" w:type="dxa"/>
          </w:tcPr>
          <w:p w:rsidR="009D5B37" w:rsidRPr="009D5B37" w:rsidRDefault="00B84096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ГКУ «ЦПРК»</w:t>
            </w:r>
          </w:p>
        </w:tc>
        <w:tc>
          <w:tcPr>
            <w:tcW w:w="1365" w:type="dxa"/>
          </w:tcPr>
          <w:p w:rsidR="009D5B37" w:rsidRPr="009D5B37" w:rsidRDefault="009D5B37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 xml:space="preserve">Электронная почта: форматы </w:t>
            </w:r>
            <w:r w:rsidRPr="009D5B37">
              <w:rPr>
                <w:rFonts w:ascii="Times New Roman" w:hAnsi="Times New Roman"/>
                <w:sz w:val="18"/>
                <w:szCs w:val="18"/>
                <w:lang w:val="en-US"/>
              </w:rPr>
              <w:t>Word</w:t>
            </w:r>
            <w:r w:rsidRPr="009D5B37">
              <w:rPr>
                <w:rFonts w:ascii="Times New Roman" w:hAnsi="Times New Roman"/>
                <w:sz w:val="18"/>
                <w:szCs w:val="18"/>
              </w:rPr>
              <w:t>, Excel</w:t>
            </w:r>
          </w:p>
        </w:tc>
        <w:tc>
          <w:tcPr>
            <w:tcW w:w="1756" w:type="dxa"/>
          </w:tcPr>
          <w:p w:rsidR="009D5B37" w:rsidRPr="009D5B37" w:rsidRDefault="00074C25" w:rsidP="00074C25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074C25">
              <w:rPr>
                <w:rFonts w:ascii="Times New Roman" w:hAnsi="Times New Roman"/>
                <w:sz w:val="18"/>
                <w:szCs w:val="18"/>
              </w:rPr>
              <w:t xml:space="preserve">Муниципальные органы управления образованием, государственные </w:t>
            </w:r>
            <w:r w:rsidRPr="00074C25">
              <w:rPr>
                <w:rFonts w:ascii="Times New Roman" w:hAnsi="Times New Roman"/>
                <w:sz w:val="18"/>
                <w:szCs w:val="18"/>
              </w:rPr>
              <w:lastRenderedPageBreak/>
              <w:t>образовательные организации</w:t>
            </w:r>
          </w:p>
        </w:tc>
        <w:tc>
          <w:tcPr>
            <w:tcW w:w="1201" w:type="dxa"/>
          </w:tcPr>
          <w:p w:rsidR="009D5B37" w:rsidRPr="009D5B37" w:rsidRDefault="009D5B37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lastRenderedPageBreak/>
              <w:t>сентябрь 2020г.</w:t>
            </w:r>
          </w:p>
        </w:tc>
        <w:tc>
          <w:tcPr>
            <w:tcW w:w="993" w:type="dxa"/>
          </w:tcPr>
          <w:p w:rsidR="009D5B37" w:rsidRPr="009D5B37" w:rsidRDefault="009D5B37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>1 раз в год режиме</w:t>
            </w:r>
          </w:p>
        </w:tc>
        <w:tc>
          <w:tcPr>
            <w:tcW w:w="1417" w:type="dxa"/>
          </w:tcPr>
          <w:p w:rsidR="009D5B37" w:rsidRPr="009D5B37" w:rsidRDefault="009D5B37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 xml:space="preserve">Автоматизированный подсчет, анализ в ручном режиме </w:t>
            </w:r>
          </w:p>
        </w:tc>
        <w:tc>
          <w:tcPr>
            <w:tcW w:w="1583" w:type="dxa"/>
          </w:tcPr>
          <w:p w:rsidR="009D5B37" w:rsidRPr="009D5B37" w:rsidRDefault="009D5B37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>Информационно-аналитическая справка</w:t>
            </w:r>
          </w:p>
          <w:p w:rsidR="009D5B37" w:rsidRPr="009D5B37" w:rsidRDefault="009D5B37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55" w:type="dxa"/>
          </w:tcPr>
          <w:p w:rsidR="009D5B37" w:rsidRPr="009D5B37" w:rsidRDefault="00E407B8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hyperlink r:id="rId16" w:history="1">
              <w:r w:rsidR="009D5B37" w:rsidRPr="009D5B37">
                <w:rPr>
                  <w:rStyle w:val="a4"/>
                  <w:rFonts w:ascii="Times New Roman" w:hAnsi="Times New Roman"/>
                  <w:sz w:val="18"/>
                  <w:szCs w:val="18"/>
                </w:rPr>
                <w:t>http://цпрк.образование38.рф</w:t>
              </w:r>
            </w:hyperlink>
            <w:r w:rsidR="009D5B37" w:rsidRPr="009D5B37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</w:tr>
      <w:tr w:rsidR="009D5B37" w:rsidRPr="009D5B37" w:rsidTr="00CF7753">
        <w:trPr>
          <w:jc w:val="center"/>
        </w:trPr>
        <w:tc>
          <w:tcPr>
            <w:tcW w:w="652" w:type="dxa"/>
          </w:tcPr>
          <w:p w:rsidR="009D5B37" w:rsidRPr="009D5B37" w:rsidRDefault="009D5B37" w:rsidP="009D5B37">
            <w:pPr>
              <w:pStyle w:val="af"/>
              <w:numPr>
                <w:ilvl w:val="0"/>
                <w:numId w:val="13"/>
              </w:num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57" w:type="dxa"/>
          </w:tcPr>
          <w:p w:rsidR="009D5B37" w:rsidRPr="009D5B37" w:rsidRDefault="00B84096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Мониторинг</w:t>
            </w:r>
            <w:r w:rsidR="009D5B37" w:rsidRPr="009D5B37">
              <w:rPr>
                <w:rFonts w:ascii="Times New Roman" w:hAnsi="Times New Roman"/>
                <w:sz w:val="18"/>
                <w:szCs w:val="18"/>
              </w:rPr>
              <w:t xml:space="preserve"> результатов проведения Единой областной недели профилактики аутоагрессивного поведения среди несовершеннолетних «Разноцветная неделя», посвященная Всемирному дню профилактики суицида</w:t>
            </w:r>
          </w:p>
        </w:tc>
        <w:tc>
          <w:tcPr>
            <w:tcW w:w="1415" w:type="dxa"/>
          </w:tcPr>
          <w:p w:rsidR="009D5B37" w:rsidRPr="009D5B37" w:rsidRDefault="009D5B37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>ГКУ «ЦПРК»</w:t>
            </w:r>
          </w:p>
        </w:tc>
        <w:tc>
          <w:tcPr>
            <w:tcW w:w="1365" w:type="dxa"/>
          </w:tcPr>
          <w:p w:rsidR="009D5B37" w:rsidRPr="009D5B37" w:rsidRDefault="009D5B37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 xml:space="preserve">Электронная почта: форматы </w:t>
            </w:r>
            <w:r w:rsidRPr="009D5B37">
              <w:rPr>
                <w:rFonts w:ascii="Times New Roman" w:hAnsi="Times New Roman"/>
                <w:sz w:val="18"/>
                <w:szCs w:val="18"/>
                <w:lang w:val="en-US"/>
              </w:rPr>
              <w:t>Word</w:t>
            </w:r>
            <w:r w:rsidRPr="009D5B37">
              <w:rPr>
                <w:rFonts w:ascii="Times New Roman" w:hAnsi="Times New Roman"/>
                <w:sz w:val="18"/>
                <w:szCs w:val="18"/>
              </w:rPr>
              <w:t>, Excel</w:t>
            </w:r>
          </w:p>
        </w:tc>
        <w:tc>
          <w:tcPr>
            <w:tcW w:w="1756" w:type="dxa"/>
          </w:tcPr>
          <w:p w:rsidR="009D5B37" w:rsidRPr="009D5B37" w:rsidRDefault="00074C25" w:rsidP="00074C25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074C25">
              <w:rPr>
                <w:rFonts w:ascii="Times New Roman" w:hAnsi="Times New Roman"/>
                <w:sz w:val="18"/>
                <w:szCs w:val="18"/>
              </w:rPr>
              <w:t>Муниципальные органы управления образованием, государственные образовательные организации</w:t>
            </w:r>
          </w:p>
        </w:tc>
        <w:tc>
          <w:tcPr>
            <w:tcW w:w="1201" w:type="dxa"/>
          </w:tcPr>
          <w:p w:rsidR="009D5B37" w:rsidRPr="009D5B37" w:rsidRDefault="009D5B37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>сентябрь 2020г.</w:t>
            </w:r>
          </w:p>
        </w:tc>
        <w:tc>
          <w:tcPr>
            <w:tcW w:w="993" w:type="dxa"/>
          </w:tcPr>
          <w:p w:rsidR="009D5B37" w:rsidRPr="009D5B37" w:rsidRDefault="009D5B37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>1 раз в год</w:t>
            </w:r>
          </w:p>
        </w:tc>
        <w:tc>
          <w:tcPr>
            <w:tcW w:w="1417" w:type="dxa"/>
          </w:tcPr>
          <w:p w:rsidR="009D5B37" w:rsidRPr="009D5B37" w:rsidRDefault="009D5B37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>Автоматизированный подсчет, анализ в ручном режиме а</w:t>
            </w:r>
          </w:p>
          <w:p w:rsidR="009D5B37" w:rsidRPr="009D5B37" w:rsidRDefault="009D5B37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83" w:type="dxa"/>
          </w:tcPr>
          <w:p w:rsidR="009D5B37" w:rsidRPr="009D5B37" w:rsidRDefault="009D5B37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>Информационно-аналитическая справка</w:t>
            </w:r>
          </w:p>
          <w:p w:rsidR="009D5B37" w:rsidRPr="009D5B37" w:rsidRDefault="009D5B37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55" w:type="dxa"/>
          </w:tcPr>
          <w:p w:rsidR="009D5B37" w:rsidRPr="009D5B37" w:rsidRDefault="00E407B8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hyperlink r:id="rId17" w:history="1">
              <w:r w:rsidR="009D5B37" w:rsidRPr="009D5B37">
                <w:rPr>
                  <w:rStyle w:val="a4"/>
                  <w:rFonts w:ascii="Times New Roman" w:hAnsi="Times New Roman"/>
                  <w:sz w:val="18"/>
                  <w:szCs w:val="18"/>
                </w:rPr>
                <w:t>http://цпрк.образование38.рф</w:t>
              </w:r>
            </w:hyperlink>
          </w:p>
        </w:tc>
      </w:tr>
      <w:tr w:rsidR="009D5B37" w:rsidRPr="009D5B37" w:rsidTr="00CF7753">
        <w:trPr>
          <w:jc w:val="center"/>
        </w:trPr>
        <w:tc>
          <w:tcPr>
            <w:tcW w:w="652" w:type="dxa"/>
          </w:tcPr>
          <w:p w:rsidR="009D5B37" w:rsidRPr="009D5B37" w:rsidRDefault="009D5B37" w:rsidP="009D5B37">
            <w:pPr>
              <w:pStyle w:val="af"/>
              <w:numPr>
                <w:ilvl w:val="0"/>
                <w:numId w:val="13"/>
              </w:num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57" w:type="dxa"/>
          </w:tcPr>
          <w:p w:rsidR="009D5B37" w:rsidRPr="009D5B37" w:rsidRDefault="00B84096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Мониторинг</w:t>
            </w:r>
            <w:r w:rsidR="009D5B37" w:rsidRPr="009D5B37">
              <w:rPr>
                <w:rFonts w:ascii="Times New Roman" w:hAnsi="Times New Roman"/>
                <w:sz w:val="18"/>
                <w:szCs w:val="18"/>
              </w:rPr>
              <w:t xml:space="preserve"> результатов проведения  Единой профилактической недели  «Будущее в моих руках», посвященной Всемирному дню трезвости и борьбы с алкоголизмом</w:t>
            </w:r>
          </w:p>
        </w:tc>
        <w:tc>
          <w:tcPr>
            <w:tcW w:w="1415" w:type="dxa"/>
          </w:tcPr>
          <w:p w:rsidR="009D5B37" w:rsidRPr="009D5B37" w:rsidRDefault="009D5B37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>ГКУ «ЦПРК»</w:t>
            </w:r>
          </w:p>
        </w:tc>
        <w:tc>
          <w:tcPr>
            <w:tcW w:w="1365" w:type="dxa"/>
          </w:tcPr>
          <w:p w:rsidR="009D5B37" w:rsidRPr="009D5B37" w:rsidRDefault="009D5B37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 xml:space="preserve">Электронная почта: форматы </w:t>
            </w:r>
            <w:r w:rsidRPr="009D5B37">
              <w:rPr>
                <w:rFonts w:ascii="Times New Roman" w:hAnsi="Times New Roman"/>
                <w:sz w:val="18"/>
                <w:szCs w:val="18"/>
                <w:lang w:val="en-US"/>
              </w:rPr>
              <w:t>Word</w:t>
            </w:r>
            <w:r w:rsidRPr="009D5B37">
              <w:rPr>
                <w:rFonts w:ascii="Times New Roman" w:hAnsi="Times New Roman"/>
                <w:sz w:val="18"/>
                <w:szCs w:val="18"/>
              </w:rPr>
              <w:t>, Excel</w:t>
            </w:r>
          </w:p>
        </w:tc>
        <w:tc>
          <w:tcPr>
            <w:tcW w:w="1756" w:type="dxa"/>
          </w:tcPr>
          <w:p w:rsidR="009D5B37" w:rsidRPr="009D5B37" w:rsidRDefault="00074C25" w:rsidP="00074C25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074C25">
              <w:rPr>
                <w:rFonts w:ascii="Times New Roman" w:hAnsi="Times New Roman"/>
                <w:sz w:val="18"/>
                <w:szCs w:val="18"/>
              </w:rPr>
              <w:t>Муниципальные органы управления образованием, государственные образовательные организации</w:t>
            </w:r>
          </w:p>
        </w:tc>
        <w:tc>
          <w:tcPr>
            <w:tcW w:w="1201" w:type="dxa"/>
          </w:tcPr>
          <w:p w:rsidR="009D5B37" w:rsidRPr="009D5B37" w:rsidRDefault="009D5B37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 xml:space="preserve">октябрь </w:t>
            </w:r>
          </w:p>
          <w:p w:rsidR="009D5B37" w:rsidRPr="009D5B37" w:rsidRDefault="009D5B37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>2020г.</w:t>
            </w:r>
          </w:p>
        </w:tc>
        <w:tc>
          <w:tcPr>
            <w:tcW w:w="993" w:type="dxa"/>
          </w:tcPr>
          <w:p w:rsidR="009D5B37" w:rsidRPr="009D5B37" w:rsidRDefault="009D5B37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>1 раз в год</w:t>
            </w:r>
          </w:p>
        </w:tc>
        <w:tc>
          <w:tcPr>
            <w:tcW w:w="1417" w:type="dxa"/>
          </w:tcPr>
          <w:p w:rsidR="009D5B37" w:rsidRPr="009D5B37" w:rsidRDefault="009D5B37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>Автоматизированный подсчет, анализ в ручном режиме</w:t>
            </w:r>
          </w:p>
        </w:tc>
        <w:tc>
          <w:tcPr>
            <w:tcW w:w="1583" w:type="dxa"/>
          </w:tcPr>
          <w:p w:rsidR="009D5B37" w:rsidRPr="009D5B37" w:rsidRDefault="009D5B37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>Информационно-аналитическая справка</w:t>
            </w:r>
          </w:p>
          <w:p w:rsidR="009D5B37" w:rsidRPr="009D5B37" w:rsidRDefault="009D5B37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55" w:type="dxa"/>
          </w:tcPr>
          <w:p w:rsidR="009D5B37" w:rsidRPr="009D5B37" w:rsidRDefault="00E407B8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hyperlink r:id="rId18" w:history="1">
              <w:r w:rsidR="009D5B37" w:rsidRPr="009D5B37">
                <w:rPr>
                  <w:rStyle w:val="a4"/>
                  <w:rFonts w:ascii="Times New Roman" w:hAnsi="Times New Roman"/>
                  <w:sz w:val="18"/>
                  <w:szCs w:val="18"/>
                </w:rPr>
                <w:t>http://цпрк.образование38.рф</w:t>
              </w:r>
            </w:hyperlink>
          </w:p>
        </w:tc>
      </w:tr>
      <w:tr w:rsidR="009D5B37" w:rsidRPr="009D5B37" w:rsidTr="00CF7753">
        <w:trPr>
          <w:jc w:val="center"/>
        </w:trPr>
        <w:tc>
          <w:tcPr>
            <w:tcW w:w="652" w:type="dxa"/>
          </w:tcPr>
          <w:p w:rsidR="009D5B37" w:rsidRPr="009D5B37" w:rsidRDefault="009D5B37" w:rsidP="009D5B37">
            <w:pPr>
              <w:pStyle w:val="af"/>
              <w:numPr>
                <w:ilvl w:val="0"/>
                <w:numId w:val="13"/>
              </w:num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57" w:type="dxa"/>
          </w:tcPr>
          <w:p w:rsidR="009D5B37" w:rsidRPr="009D5B37" w:rsidRDefault="00B84096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Мониторинг</w:t>
            </w:r>
            <w:r w:rsidR="009D5B37" w:rsidRPr="009D5B37">
              <w:rPr>
                <w:rFonts w:ascii="Times New Roman" w:hAnsi="Times New Roman"/>
                <w:sz w:val="18"/>
                <w:szCs w:val="18"/>
              </w:rPr>
              <w:t xml:space="preserve"> результатов Единой недели профилактики экстремизма «Единство многообразия», посвященной Международному дню толерантности</w:t>
            </w:r>
          </w:p>
          <w:p w:rsidR="009D5B37" w:rsidRPr="009D5B37" w:rsidRDefault="009D5B37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5" w:type="dxa"/>
          </w:tcPr>
          <w:p w:rsidR="009D5B37" w:rsidRPr="009D5B37" w:rsidRDefault="009D5B37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>ГКУ «ЦПРК»</w:t>
            </w:r>
          </w:p>
        </w:tc>
        <w:tc>
          <w:tcPr>
            <w:tcW w:w="1365" w:type="dxa"/>
          </w:tcPr>
          <w:p w:rsidR="009D5B37" w:rsidRPr="009D5B37" w:rsidRDefault="009D5B37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 xml:space="preserve">Электронная почта: форматы </w:t>
            </w:r>
            <w:r w:rsidRPr="009D5B37">
              <w:rPr>
                <w:rFonts w:ascii="Times New Roman" w:hAnsi="Times New Roman"/>
                <w:sz w:val="18"/>
                <w:szCs w:val="18"/>
                <w:lang w:val="en-US"/>
              </w:rPr>
              <w:t>Word</w:t>
            </w:r>
            <w:r w:rsidRPr="009D5B37">
              <w:rPr>
                <w:rFonts w:ascii="Times New Roman" w:hAnsi="Times New Roman"/>
                <w:sz w:val="18"/>
                <w:szCs w:val="18"/>
              </w:rPr>
              <w:t>, Excel</w:t>
            </w:r>
          </w:p>
        </w:tc>
        <w:tc>
          <w:tcPr>
            <w:tcW w:w="1756" w:type="dxa"/>
          </w:tcPr>
          <w:p w:rsidR="009D5B37" w:rsidRPr="009D5B37" w:rsidRDefault="00074C25" w:rsidP="00074C25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074C25">
              <w:rPr>
                <w:rFonts w:ascii="Times New Roman" w:hAnsi="Times New Roman"/>
                <w:sz w:val="18"/>
                <w:szCs w:val="18"/>
              </w:rPr>
              <w:t>Муниципальные органы управления образованием, государственные образовательные организации</w:t>
            </w:r>
          </w:p>
        </w:tc>
        <w:tc>
          <w:tcPr>
            <w:tcW w:w="1201" w:type="dxa"/>
          </w:tcPr>
          <w:p w:rsidR="009D5B37" w:rsidRPr="009D5B37" w:rsidRDefault="009D5B37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 xml:space="preserve">ноябрь </w:t>
            </w:r>
          </w:p>
          <w:p w:rsidR="009D5B37" w:rsidRPr="009D5B37" w:rsidRDefault="009D5B37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>2020г.</w:t>
            </w:r>
          </w:p>
        </w:tc>
        <w:tc>
          <w:tcPr>
            <w:tcW w:w="993" w:type="dxa"/>
          </w:tcPr>
          <w:p w:rsidR="009D5B37" w:rsidRPr="009D5B37" w:rsidRDefault="009D5B37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>1 раз в год</w:t>
            </w:r>
          </w:p>
        </w:tc>
        <w:tc>
          <w:tcPr>
            <w:tcW w:w="1417" w:type="dxa"/>
          </w:tcPr>
          <w:p w:rsidR="009D5B37" w:rsidRPr="009D5B37" w:rsidRDefault="009D5B37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>Автоматизированный подсчет, анализ в ручном режиме</w:t>
            </w:r>
          </w:p>
        </w:tc>
        <w:tc>
          <w:tcPr>
            <w:tcW w:w="1583" w:type="dxa"/>
          </w:tcPr>
          <w:p w:rsidR="009D5B37" w:rsidRPr="009D5B37" w:rsidRDefault="009D5B37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>Информационно-аналитическая справка</w:t>
            </w:r>
          </w:p>
          <w:p w:rsidR="009D5B37" w:rsidRPr="009D5B37" w:rsidRDefault="009D5B37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55" w:type="dxa"/>
          </w:tcPr>
          <w:p w:rsidR="009D5B37" w:rsidRPr="009D5B37" w:rsidRDefault="00E407B8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hyperlink r:id="rId19" w:history="1">
              <w:r w:rsidR="009D5B37" w:rsidRPr="009D5B37">
                <w:rPr>
                  <w:rStyle w:val="a4"/>
                  <w:rFonts w:ascii="Times New Roman" w:hAnsi="Times New Roman"/>
                  <w:sz w:val="18"/>
                  <w:szCs w:val="18"/>
                </w:rPr>
                <w:t>http://цпрк.образование38.рф</w:t>
              </w:r>
            </w:hyperlink>
          </w:p>
        </w:tc>
      </w:tr>
      <w:tr w:rsidR="009D5B37" w:rsidRPr="009D5B37" w:rsidTr="00CF7753">
        <w:trPr>
          <w:jc w:val="center"/>
        </w:trPr>
        <w:tc>
          <w:tcPr>
            <w:tcW w:w="652" w:type="dxa"/>
          </w:tcPr>
          <w:p w:rsidR="009D5B37" w:rsidRPr="009D5B37" w:rsidRDefault="009D5B37" w:rsidP="009D5B37">
            <w:pPr>
              <w:pStyle w:val="af"/>
              <w:numPr>
                <w:ilvl w:val="0"/>
                <w:numId w:val="13"/>
              </w:num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57" w:type="dxa"/>
          </w:tcPr>
          <w:p w:rsidR="009D5B37" w:rsidRPr="009D5B37" w:rsidRDefault="00B84096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Мониторинг</w:t>
            </w:r>
            <w:r w:rsidR="009D5B37" w:rsidRPr="009D5B37">
              <w:rPr>
                <w:rFonts w:ascii="Times New Roman" w:hAnsi="Times New Roman"/>
                <w:sz w:val="18"/>
                <w:szCs w:val="18"/>
              </w:rPr>
              <w:t xml:space="preserve"> результатов Единой недели профилактики </w:t>
            </w:r>
          </w:p>
          <w:p w:rsidR="009D5B37" w:rsidRPr="009D5B37" w:rsidRDefault="009D5B37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>употребления табачных изделий «Мы – за чистые легкие!», приуроченная к Международному дню отказа от курения</w:t>
            </w:r>
          </w:p>
        </w:tc>
        <w:tc>
          <w:tcPr>
            <w:tcW w:w="1415" w:type="dxa"/>
          </w:tcPr>
          <w:p w:rsidR="009D5B37" w:rsidRPr="009D5B37" w:rsidRDefault="009D5B37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>ГКУ «ЦПРК»</w:t>
            </w:r>
          </w:p>
        </w:tc>
        <w:tc>
          <w:tcPr>
            <w:tcW w:w="1365" w:type="dxa"/>
          </w:tcPr>
          <w:p w:rsidR="009D5B37" w:rsidRPr="009D5B37" w:rsidRDefault="009D5B37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 xml:space="preserve">Электронная почта: форматы </w:t>
            </w:r>
            <w:r w:rsidRPr="009D5B37">
              <w:rPr>
                <w:rFonts w:ascii="Times New Roman" w:hAnsi="Times New Roman"/>
                <w:sz w:val="18"/>
                <w:szCs w:val="18"/>
                <w:lang w:val="en-US"/>
              </w:rPr>
              <w:t>Word</w:t>
            </w:r>
            <w:r w:rsidRPr="009D5B37">
              <w:rPr>
                <w:rFonts w:ascii="Times New Roman" w:hAnsi="Times New Roman"/>
                <w:sz w:val="18"/>
                <w:szCs w:val="18"/>
              </w:rPr>
              <w:t>, Excel</w:t>
            </w:r>
          </w:p>
        </w:tc>
        <w:tc>
          <w:tcPr>
            <w:tcW w:w="1756" w:type="dxa"/>
          </w:tcPr>
          <w:p w:rsidR="009D5B37" w:rsidRPr="009D5B37" w:rsidRDefault="00074C25" w:rsidP="00074C25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074C25">
              <w:rPr>
                <w:rFonts w:ascii="Times New Roman" w:hAnsi="Times New Roman"/>
                <w:sz w:val="18"/>
                <w:szCs w:val="18"/>
              </w:rPr>
              <w:t>Муниципальные органы управления образованием, государственные образовательные организации</w:t>
            </w:r>
          </w:p>
        </w:tc>
        <w:tc>
          <w:tcPr>
            <w:tcW w:w="1201" w:type="dxa"/>
          </w:tcPr>
          <w:p w:rsidR="009D5B37" w:rsidRPr="009D5B37" w:rsidRDefault="009D5B37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 xml:space="preserve">ноябрь </w:t>
            </w:r>
          </w:p>
          <w:p w:rsidR="009D5B37" w:rsidRPr="009D5B37" w:rsidRDefault="009D5B37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>2020г.</w:t>
            </w:r>
          </w:p>
        </w:tc>
        <w:tc>
          <w:tcPr>
            <w:tcW w:w="993" w:type="dxa"/>
          </w:tcPr>
          <w:p w:rsidR="009D5B37" w:rsidRPr="009D5B37" w:rsidRDefault="009D5B37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>1 раз в год</w:t>
            </w:r>
          </w:p>
        </w:tc>
        <w:tc>
          <w:tcPr>
            <w:tcW w:w="1417" w:type="dxa"/>
          </w:tcPr>
          <w:p w:rsidR="009D5B37" w:rsidRPr="009D5B37" w:rsidRDefault="009D5B37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>Автоматизированный подсчет, анализ в ручном режиме</w:t>
            </w:r>
          </w:p>
        </w:tc>
        <w:tc>
          <w:tcPr>
            <w:tcW w:w="1583" w:type="dxa"/>
          </w:tcPr>
          <w:p w:rsidR="009D5B37" w:rsidRPr="009D5B37" w:rsidRDefault="009D5B37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>Информационно-аналитическая справка</w:t>
            </w:r>
          </w:p>
          <w:p w:rsidR="009D5B37" w:rsidRPr="009D5B37" w:rsidRDefault="009D5B37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55" w:type="dxa"/>
          </w:tcPr>
          <w:p w:rsidR="009D5B37" w:rsidRPr="009D5B37" w:rsidRDefault="00E407B8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hyperlink r:id="rId20" w:history="1">
              <w:r w:rsidR="009D5B37" w:rsidRPr="009D5B37">
                <w:rPr>
                  <w:rStyle w:val="a4"/>
                  <w:rFonts w:ascii="Times New Roman" w:hAnsi="Times New Roman"/>
                  <w:sz w:val="18"/>
                  <w:szCs w:val="18"/>
                </w:rPr>
                <w:t>http://цпрк.образование38.рф</w:t>
              </w:r>
            </w:hyperlink>
          </w:p>
        </w:tc>
      </w:tr>
      <w:tr w:rsidR="009D5B37" w:rsidRPr="009D5B37" w:rsidTr="00CF7753">
        <w:trPr>
          <w:jc w:val="center"/>
        </w:trPr>
        <w:tc>
          <w:tcPr>
            <w:tcW w:w="652" w:type="dxa"/>
          </w:tcPr>
          <w:p w:rsidR="009D5B37" w:rsidRPr="009D5B37" w:rsidRDefault="009D5B37" w:rsidP="009D5B37">
            <w:pPr>
              <w:pStyle w:val="af"/>
              <w:numPr>
                <w:ilvl w:val="0"/>
                <w:numId w:val="13"/>
              </w:num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57" w:type="dxa"/>
          </w:tcPr>
          <w:p w:rsidR="009D5B37" w:rsidRPr="009D5B37" w:rsidRDefault="00B84096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Мониторинг</w:t>
            </w:r>
            <w:r w:rsidR="009D5B37" w:rsidRPr="009D5B37">
              <w:rPr>
                <w:rFonts w:ascii="Times New Roman" w:hAnsi="Times New Roman"/>
                <w:sz w:val="18"/>
                <w:szCs w:val="18"/>
              </w:rPr>
              <w:t xml:space="preserve"> результатов проведения Единой областной недели профилактики ВИЧ-инфекции «Здоровая семья», посвященной Всемирному дню борьбы со СПИДом</w:t>
            </w:r>
          </w:p>
        </w:tc>
        <w:tc>
          <w:tcPr>
            <w:tcW w:w="1415" w:type="dxa"/>
          </w:tcPr>
          <w:p w:rsidR="009D5B37" w:rsidRPr="009D5B37" w:rsidRDefault="009D5B37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>ГКУ «ЦПРК»</w:t>
            </w:r>
          </w:p>
        </w:tc>
        <w:tc>
          <w:tcPr>
            <w:tcW w:w="1365" w:type="dxa"/>
          </w:tcPr>
          <w:p w:rsidR="009D5B37" w:rsidRPr="009D5B37" w:rsidRDefault="009D5B37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 xml:space="preserve">Электронная почта: форматы </w:t>
            </w:r>
            <w:r w:rsidRPr="009D5B37">
              <w:rPr>
                <w:rFonts w:ascii="Times New Roman" w:hAnsi="Times New Roman"/>
                <w:sz w:val="18"/>
                <w:szCs w:val="18"/>
                <w:lang w:val="en-US"/>
              </w:rPr>
              <w:t>Word</w:t>
            </w:r>
            <w:r w:rsidRPr="009D5B37">
              <w:rPr>
                <w:rFonts w:ascii="Times New Roman" w:hAnsi="Times New Roman"/>
                <w:sz w:val="18"/>
                <w:szCs w:val="18"/>
              </w:rPr>
              <w:t>, Excel</w:t>
            </w:r>
          </w:p>
        </w:tc>
        <w:tc>
          <w:tcPr>
            <w:tcW w:w="1756" w:type="dxa"/>
          </w:tcPr>
          <w:p w:rsidR="009D5B37" w:rsidRPr="009D5B37" w:rsidRDefault="00074C25" w:rsidP="00074C25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074C25">
              <w:rPr>
                <w:rFonts w:ascii="Times New Roman" w:hAnsi="Times New Roman"/>
                <w:sz w:val="18"/>
                <w:szCs w:val="18"/>
              </w:rPr>
              <w:t>Муниципальные органы управления образованием, государственные образовательные организации</w:t>
            </w:r>
          </w:p>
        </w:tc>
        <w:tc>
          <w:tcPr>
            <w:tcW w:w="1201" w:type="dxa"/>
          </w:tcPr>
          <w:p w:rsidR="009D5B37" w:rsidRPr="009D5B37" w:rsidRDefault="009D5B37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>декабрь 2020г.</w:t>
            </w:r>
          </w:p>
        </w:tc>
        <w:tc>
          <w:tcPr>
            <w:tcW w:w="993" w:type="dxa"/>
          </w:tcPr>
          <w:p w:rsidR="009D5B37" w:rsidRPr="009D5B37" w:rsidRDefault="009D5B37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>1 раз в год</w:t>
            </w:r>
          </w:p>
        </w:tc>
        <w:tc>
          <w:tcPr>
            <w:tcW w:w="1417" w:type="dxa"/>
          </w:tcPr>
          <w:p w:rsidR="009D5B37" w:rsidRPr="009D5B37" w:rsidRDefault="009D5B37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>Автоматизированный подсчет, анализ в ручном режиме</w:t>
            </w:r>
          </w:p>
        </w:tc>
        <w:tc>
          <w:tcPr>
            <w:tcW w:w="1583" w:type="dxa"/>
          </w:tcPr>
          <w:p w:rsidR="009D5B37" w:rsidRPr="009D5B37" w:rsidRDefault="009D5B37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>Информационно-аналитическая справка</w:t>
            </w:r>
          </w:p>
          <w:p w:rsidR="009D5B37" w:rsidRPr="009D5B37" w:rsidRDefault="009D5B37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55" w:type="dxa"/>
          </w:tcPr>
          <w:p w:rsidR="009D5B37" w:rsidRPr="009D5B37" w:rsidRDefault="00E407B8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hyperlink r:id="rId21" w:history="1">
              <w:r w:rsidR="009D5B37" w:rsidRPr="009D5B37">
                <w:rPr>
                  <w:rStyle w:val="a4"/>
                  <w:rFonts w:ascii="Times New Roman" w:hAnsi="Times New Roman"/>
                  <w:sz w:val="18"/>
                  <w:szCs w:val="18"/>
                </w:rPr>
                <w:t>http://цпрк.образование38.рф</w:t>
              </w:r>
            </w:hyperlink>
          </w:p>
        </w:tc>
      </w:tr>
      <w:tr w:rsidR="009D5B37" w:rsidRPr="009D5B37" w:rsidTr="00CF7753">
        <w:trPr>
          <w:jc w:val="center"/>
        </w:trPr>
        <w:tc>
          <w:tcPr>
            <w:tcW w:w="652" w:type="dxa"/>
          </w:tcPr>
          <w:p w:rsidR="009D5B37" w:rsidRPr="009D5B37" w:rsidRDefault="009D5B37" w:rsidP="009D5B37">
            <w:pPr>
              <w:pStyle w:val="af"/>
              <w:numPr>
                <w:ilvl w:val="0"/>
                <w:numId w:val="13"/>
              </w:num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57" w:type="dxa"/>
          </w:tcPr>
          <w:p w:rsidR="009D5B37" w:rsidRPr="009D5B37" w:rsidRDefault="00B84096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Мониторинг</w:t>
            </w:r>
            <w:r w:rsidR="009D5B37" w:rsidRPr="009D5B37">
              <w:rPr>
                <w:rFonts w:ascii="Times New Roman" w:hAnsi="Times New Roman"/>
                <w:sz w:val="18"/>
                <w:szCs w:val="18"/>
              </w:rPr>
              <w:t xml:space="preserve"> результатов проведения Единой областной недели правовых знаний «Равноправие» посвященной Всемирному дню прав человека</w:t>
            </w:r>
          </w:p>
        </w:tc>
        <w:tc>
          <w:tcPr>
            <w:tcW w:w="1415" w:type="dxa"/>
          </w:tcPr>
          <w:p w:rsidR="009D5B37" w:rsidRPr="009D5B37" w:rsidRDefault="009D5B37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>ГКУ «ЦПРК»</w:t>
            </w:r>
          </w:p>
        </w:tc>
        <w:tc>
          <w:tcPr>
            <w:tcW w:w="1365" w:type="dxa"/>
          </w:tcPr>
          <w:p w:rsidR="009D5B37" w:rsidRPr="009D5B37" w:rsidRDefault="009D5B37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 xml:space="preserve">Электронная почта: форматы </w:t>
            </w:r>
            <w:r w:rsidRPr="009D5B37">
              <w:rPr>
                <w:rFonts w:ascii="Times New Roman" w:hAnsi="Times New Roman"/>
                <w:sz w:val="18"/>
                <w:szCs w:val="18"/>
                <w:lang w:val="en-US"/>
              </w:rPr>
              <w:t>Word</w:t>
            </w:r>
            <w:r w:rsidRPr="009D5B37">
              <w:rPr>
                <w:rFonts w:ascii="Times New Roman" w:hAnsi="Times New Roman"/>
                <w:sz w:val="18"/>
                <w:szCs w:val="18"/>
              </w:rPr>
              <w:t>, Excel</w:t>
            </w:r>
          </w:p>
        </w:tc>
        <w:tc>
          <w:tcPr>
            <w:tcW w:w="1756" w:type="dxa"/>
          </w:tcPr>
          <w:p w:rsidR="009D5B37" w:rsidRPr="009D5B37" w:rsidRDefault="00074C25" w:rsidP="00074C25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074C25">
              <w:rPr>
                <w:rFonts w:ascii="Times New Roman" w:hAnsi="Times New Roman"/>
                <w:sz w:val="18"/>
                <w:szCs w:val="18"/>
              </w:rPr>
              <w:t>Муниципальные органы управления образованием, государственные образовательные организации</w:t>
            </w:r>
          </w:p>
        </w:tc>
        <w:tc>
          <w:tcPr>
            <w:tcW w:w="1201" w:type="dxa"/>
          </w:tcPr>
          <w:p w:rsidR="009D5B37" w:rsidRPr="009D5B37" w:rsidRDefault="009D5B37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>декабрь 2020г.</w:t>
            </w:r>
          </w:p>
        </w:tc>
        <w:tc>
          <w:tcPr>
            <w:tcW w:w="993" w:type="dxa"/>
          </w:tcPr>
          <w:p w:rsidR="009D5B37" w:rsidRPr="009D5B37" w:rsidRDefault="009D5B37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>1 раз в год</w:t>
            </w:r>
          </w:p>
        </w:tc>
        <w:tc>
          <w:tcPr>
            <w:tcW w:w="1417" w:type="dxa"/>
          </w:tcPr>
          <w:p w:rsidR="009D5B37" w:rsidRPr="009D5B37" w:rsidRDefault="009D5B37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>Автоматизированный подсчет, анализ в ручном режиме</w:t>
            </w:r>
          </w:p>
        </w:tc>
        <w:tc>
          <w:tcPr>
            <w:tcW w:w="1583" w:type="dxa"/>
          </w:tcPr>
          <w:p w:rsidR="009D5B37" w:rsidRPr="009D5B37" w:rsidRDefault="009D5B37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>Информационно-аналитическая справка</w:t>
            </w:r>
          </w:p>
          <w:p w:rsidR="009D5B37" w:rsidRPr="009D5B37" w:rsidRDefault="009D5B37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55" w:type="dxa"/>
          </w:tcPr>
          <w:p w:rsidR="009D5B37" w:rsidRPr="009D5B37" w:rsidRDefault="00E407B8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hyperlink r:id="rId22" w:history="1">
              <w:r w:rsidR="009D5B37" w:rsidRPr="009D5B37">
                <w:rPr>
                  <w:rStyle w:val="a4"/>
                  <w:rFonts w:ascii="Times New Roman" w:hAnsi="Times New Roman"/>
                  <w:sz w:val="18"/>
                  <w:szCs w:val="18"/>
                </w:rPr>
                <w:t>http://цпрк.образование38.рф</w:t>
              </w:r>
            </w:hyperlink>
          </w:p>
        </w:tc>
      </w:tr>
      <w:tr w:rsidR="009D5B37" w:rsidRPr="009D5B37" w:rsidTr="00CF7753">
        <w:trPr>
          <w:jc w:val="center"/>
        </w:trPr>
        <w:tc>
          <w:tcPr>
            <w:tcW w:w="652" w:type="dxa"/>
          </w:tcPr>
          <w:p w:rsidR="009D5B37" w:rsidRPr="009D5B37" w:rsidRDefault="009D5B37" w:rsidP="009D5B37">
            <w:pPr>
              <w:pStyle w:val="af"/>
              <w:numPr>
                <w:ilvl w:val="0"/>
                <w:numId w:val="13"/>
              </w:num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57" w:type="dxa"/>
          </w:tcPr>
          <w:p w:rsidR="009D5B37" w:rsidRPr="009D5B37" w:rsidRDefault="00B84096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Мониторинг</w:t>
            </w:r>
            <w:r w:rsidR="009D5B37" w:rsidRPr="009D5B37">
              <w:rPr>
                <w:rFonts w:ascii="Times New Roman" w:hAnsi="Times New Roman"/>
                <w:sz w:val="18"/>
                <w:szCs w:val="18"/>
              </w:rPr>
              <w:t xml:space="preserve"> результатов проведения областной акции: аукцион «Добрых дел», посвященной Международному дню спонтанного проявления доброты </w:t>
            </w:r>
          </w:p>
        </w:tc>
        <w:tc>
          <w:tcPr>
            <w:tcW w:w="1415" w:type="dxa"/>
          </w:tcPr>
          <w:p w:rsidR="009D5B37" w:rsidRPr="009D5B37" w:rsidRDefault="009D5B37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>ГКУ «ЦПРК»</w:t>
            </w:r>
          </w:p>
        </w:tc>
        <w:tc>
          <w:tcPr>
            <w:tcW w:w="1365" w:type="dxa"/>
          </w:tcPr>
          <w:p w:rsidR="009D5B37" w:rsidRPr="009D5B37" w:rsidRDefault="009D5B37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 xml:space="preserve">Электронная почта: форматы </w:t>
            </w:r>
            <w:r w:rsidRPr="009D5B37">
              <w:rPr>
                <w:rFonts w:ascii="Times New Roman" w:hAnsi="Times New Roman"/>
                <w:sz w:val="18"/>
                <w:szCs w:val="18"/>
                <w:lang w:val="en-US"/>
              </w:rPr>
              <w:t>Word</w:t>
            </w:r>
            <w:r w:rsidRPr="009D5B37">
              <w:rPr>
                <w:rFonts w:ascii="Times New Roman" w:hAnsi="Times New Roman"/>
                <w:sz w:val="18"/>
                <w:szCs w:val="18"/>
              </w:rPr>
              <w:t xml:space="preserve">, Excel, </w:t>
            </w:r>
          </w:p>
          <w:p w:rsidR="009D5B37" w:rsidRPr="009D5B37" w:rsidRDefault="009D5B37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>видеоформаты</w:t>
            </w:r>
          </w:p>
        </w:tc>
        <w:tc>
          <w:tcPr>
            <w:tcW w:w="1756" w:type="dxa"/>
          </w:tcPr>
          <w:p w:rsidR="009D5B37" w:rsidRPr="009D5B37" w:rsidRDefault="00074C25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074C25">
              <w:rPr>
                <w:rFonts w:ascii="Times New Roman" w:hAnsi="Times New Roman"/>
                <w:sz w:val="18"/>
                <w:szCs w:val="18"/>
              </w:rPr>
              <w:t>Муниципальные органы управления образованием, государственные образовательные организации</w:t>
            </w:r>
          </w:p>
        </w:tc>
        <w:tc>
          <w:tcPr>
            <w:tcW w:w="1201" w:type="dxa"/>
          </w:tcPr>
          <w:p w:rsidR="009D5B37" w:rsidRPr="009D5B37" w:rsidRDefault="009D5B37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>февраль 2021г.</w:t>
            </w:r>
          </w:p>
        </w:tc>
        <w:tc>
          <w:tcPr>
            <w:tcW w:w="993" w:type="dxa"/>
          </w:tcPr>
          <w:p w:rsidR="009D5B37" w:rsidRPr="009D5B37" w:rsidRDefault="009D5B37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>1 раз в год</w:t>
            </w:r>
          </w:p>
        </w:tc>
        <w:tc>
          <w:tcPr>
            <w:tcW w:w="1417" w:type="dxa"/>
          </w:tcPr>
          <w:p w:rsidR="009D5B37" w:rsidRPr="009D5B37" w:rsidRDefault="009D5B37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>Автоматизированный подсчет, анализ в ручном режиме, создание видеоролика</w:t>
            </w:r>
          </w:p>
        </w:tc>
        <w:tc>
          <w:tcPr>
            <w:tcW w:w="1583" w:type="dxa"/>
          </w:tcPr>
          <w:p w:rsidR="009D5B37" w:rsidRPr="009D5B37" w:rsidRDefault="009D5B37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>Информационно-аналитическая справка</w:t>
            </w:r>
          </w:p>
          <w:p w:rsidR="009D5B37" w:rsidRPr="009D5B37" w:rsidRDefault="009D5B37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>(творческий отчет (видеоролик)</w:t>
            </w:r>
          </w:p>
        </w:tc>
        <w:tc>
          <w:tcPr>
            <w:tcW w:w="1755" w:type="dxa"/>
          </w:tcPr>
          <w:p w:rsidR="009D5B37" w:rsidRPr="009D5B37" w:rsidRDefault="00E407B8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hyperlink r:id="rId23" w:history="1">
              <w:r w:rsidR="009D5B37" w:rsidRPr="009D5B37">
                <w:rPr>
                  <w:rStyle w:val="a4"/>
                  <w:rFonts w:ascii="Times New Roman" w:hAnsi="Times New Roman"/>
                  <w:sz w:val="18"/>
                  <w:szCs w:val="18"/>
                </w:rPr>
                <w:t>http://цпрк.образование38.рф</w:t>
              </w:r>
            </w:hyperlink>
          </w:p>
        </w:tc>
      </w:tr>
      <w:tr w:rsidR="009D5B37" w:rsidRPr="009D5B37" w:rsidTr="00CF7753">
        <w:trPr>
          <w:jc w:val="center"/>
        </w:trPr>
        <w:tc>
          <w:tcPr>
            <w:tcW w:w="652" w:type="dxa"/>
          </w:tcPr>
          <w:p w:rsidR="009D5B37" w:rsidRPr="009D5B37" w:rsidRDefault="009D5B37" w:rsidP="009D5B37">
            <w:pPr>
              <w:pStyle w:val="af"/>
              <w:numPr>
                <w:ilvl w:val="0"/>
                <w:numId w:val="13"/>
              </w:num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57" w:type="dxa"/>
          </w:tcPr>
          <w:p w:rsidR="009D5B37" w:rsidRPr="009D5B37" w:rsidRDefault="00B84096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Мониторинг</w:t>
            </w:r>
            <w:r w:rsidR="009D5B37" w:rsidRPr="009D5B37">
              <w:rPr>
                <w:rFonts w:ascii="Times New Roman" w:hAnsi="Times New Roman"/>
                <w:bCs/>
                <w:sz w:val="18"/>
                <w:szCs w:val="18"/>
              </w:rPr>
              <w:t xml:space="preserve"> результатов проведения недели профилактики наркозависимости «Независимое детство», посвященная </w:t>
            </w:r>
            <w:r w:rsidR="009D5B37" w:rsidRPr="009D5B37">
              <w:rPr>
                <w:rFonts w:ascii="Times New Roman" w:hAnsi="Times New Roman"/>
                <w:sz w:val="18"/>
                <w:szCs w:val="18"/>
              </w:rPr>
              <w:t>Всемирному дню борьбы с  наркотиками и наркобизнесом (1 марта)</w:t>
            </w:r>
          </w:p>
        </w:tc>
        <w:tc>
          <w:tcPr>
            <w:tcW w:w="1415" w:type="dxa"/>
          </w:tcPr>
          <w:p w:rsidR="009D5B37" w:rsidRPr="009D5B37" w:rsidRDefault="009D5B37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>ГКУ «ЦПРК»</w:t>
            </w:r>
          </w:p>
        </w:tc>
        <w:tc>
          <w:tcPr>
            <w:tcW w:w="1365" w:type="dxa"/>
          </w:tcPr>
          <w:p w:rsidR="009D5B37" w:rsidRPr="009D5B37" w:rsidRDefault="009D5B37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 xml:space="preserve">Электронная почта: форматы </w:t>
            </w:r>
            <w:r w:rsidRPr="009D5B37">
              <w:rPr>
                <w:rFonts w:ascii="Times New Roman" w:hAnsi="Times New Roman"/>
                <w:sz w:val="18"/>
                <w:szCs w:val="18"/>
                <w:lang w:val="en-US"/>
              </w:rPr>
              <w:t>Word</w:t>
            </w:r>
            <w:r w:rsidRPr="009D5B37">
              <w:rPr>
                <w:rFonts w:ascii="Times New Roman" w:hAnsi="Times New Roman"/>
                <w:sz w:val="18"/>
                <w:szCs w:val="18"/>
              </w:rPr>
              <w:t>, Excel</w:t>
            </w:r>
          </w:p>
        </w:tc>
        <w:tc>
          <w:tcPr>
            <w:tcW w:w="1756" w:type="dxa"/>
          </w:tcPr>
          <w:p w:rsidR="009D5B37" w:rsidRPr="009D5B37" w:rsidRDefault="00074C25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074C25">
              <w:rPr>
                <w:rFonts w:ascii="Times New Roman" w:hAnsi="Times New Roman"/>
                <w:sz w:val="18"/>
                <w:szCs w:val="18"/>
              </w:rPr>
              <w:t>Муниципальные органы управления образованием, государственные образовательные организации</w:t>
            </w:r>
          </w:p>
        </w:tc>
        <w:tc>
          <w:tcPr>
            <w:tcW w:w="1201" w:type="dxa"/>
          </w:tcPr>
          <w:p w:rsidR="009D5B37" w:rsidRPr="009D5B37" w:rsidRDefault="009D5B37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>март 2021г.</w:t>
            </w:r>
          </w:p>
        </w:tc>
        <w:tc>
          <w:tcPr>
            <w:tcW w:w="993" w:type="dxa"/>
          </w:tcPr>
          <w:p w:rsidR="009D5B37" w:rsidRPr="009D5B37" w:rsidRDefault="009D5B37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>1 раз в год</w:t>
            </w:r>
          </w:p>
        </w:tc>
        <w:tc>
          <w:tcPr>
            <w:tcW w:w="1417" w:type="dxa"/>
          </w:tcPr>
          <w:p w:rsidR="009D5B37" w:rsidRPr="009D5B37" w:rsidRDefault="009D5B37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>Автоматизированный подсчет, анализ в ручном режиме</w:t>
            </w:r>
          </w:p>
        </w:tc>
        <w:tc>
          <w:tcPr>
            <w:tcW w:w="1583" w:type="dxa"/>
          </w:tcPr>
          <w:p w:rsidR="009D5B37" w:rsidRPr="009D5B37" w:rsidRDefault="009D5B37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>Информационно-аналитическая справка</w:t>
            </w:r>
          </w:p>
          <w:p w:rsidR="009D5B37" w:rsidRPr="009D5B37" w:rsidRDefault="009D5B37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55" w:type="dxa"/>
          </w:tcPr>
          <w:p w:rsidR="009D5B37" w:rsidRPr="009D5B37" w:rsidRDefault="00E407B8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hyperlink r:id="rId24" w:history="1">
              <w:r w:rsidR="009D5B37" w:rsidRPr="009D5B37">
                <w:rPr>
                  <w:rStyle w:val="a4"/>
                  <w:rFonts w:ascii="Times New Roman" w:hAnsi="Times New Roman"/>
                  <w:sz w:val="18"/>
                  <w:szCs w:val="18"/>
                </w:rPr>
                <w:t>http://цпрк.образование38.рф</w:t>
              </w:r>
            </w:hyperlink>
          </w:p>
        </w:tc>
      </w:tr>
      <w:tr w:rsidR="009D5B37" w:rsidRPr="009D5B37" w:rsidTr="00CF7753">
        <w:trPr>
          <w:jc w:val="center"/>
        </w:trPr>
        <w:tc>
          <w:tcPr>
            <w:tcW w:w="652" w:type="dxa"/>
          </w:tcPr>
          <w:p w:rsidR="009D5B37" w:rsidRPr="009D5B37" w:rsidRDefault="009D5B37" w:rsidP="009D5B37">
            <w:pPr>
              <w:pStyle w:val="af"/>
              <w:numPr>
                <w:ilvl w:val="0"/>
                <w:numId w:val="13"/>
              </w:num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57" w:type="dxa"/>
          </w:tcPr>
          <w:p w:rsidR="009D5B37" w:rsidRPr="009D5B37" w:rsidRDefault="00B84096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Мониторинг</w:t>
            </w:r>
            <w:r w:rsidR="009D5B37" w:rsidRPr="009D5B37">
              <w:rPr>
                <w:rFonts w:ascii="Times New Roman" w:hAnsi="Times New Roman"/>
                <w:sz w:val="18"/>
                <w:szCs w:val="18"/>
              </w:rPr>
              <w:t xml:space="preserve"> результатов проведения </w:t>
            </w:r>
            <w:r w:rsidR="003D79DB" w:rsidRPr="009D5B37">
              <w:rPr>
                <w:rFonts w:ascii="Times New Roman" w:hAnsi="Times New Roman"/>
                <w:sz w:val="18"/>
                <w:szCs w:val="18"/>
              </w:rPr>
              <w:t>недели профилактики</w:t>
            </w:r>
            <w:r w:rsidR="009D5B37" w:rsidRPr="009D5B37">
              <w:rPr>
                <w:rFonts w:ascii="Times New Roman" w:hAnsi="Times New Roman"/>
                <w:sz w:val="18"/>
                <w:szCs w:val="18"/>
              </w:rPr>
              <w:t xml:space="preserve"> от несчастных случаев и детского травматизма, приуроченной к Всемирному дню здоровья «Жизнь! Здоровье! Красота!» (7 апреля)</w:t>
            </w:r>
          </w:p>
        </w:tc>
        <w:tc>
          <w:tcPr>
            <w:tcW w:w="1415" w:type="dxa"/>
          </w:tcPr>
          <w:p w:rsidR="009D5B37" w:rsidRPr="009D5B37" w:rsidRDefault="009D5B37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>ГКУ «ЦПРК»</w:t>
            </w:r>
          </w:p>
        </w:tc>
        <w:tc>
          <w:tcPr>
            <w:tcW w:w="1365" w:type="dxa"/>
          </w:tcPr>
          <w:p w:rsidR="009D5B37" w:rsidRPr="009D5B37" w:rsidRDefault="009D5B37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 xml:space="preserve">Электронная почта: форматы </w:t>
            </w:r>
            <w:r w:rsidRPr="009D5B37">
              <w:rPr>
                <w:rFonts w:ascii="Times New Roman" w:hAnsi="Times New Roman"/>
                <w:sz w:val="18"/>
                <w:szCs w:val="18"/>
                <w:lang w:val="en-US"/>
              </w:rPr>
              <w:t>Word</w:t>
            </w:r>
            <w:r w:rsidRPr="009D5B37">
              <w:rPr>
                <w:rFonts w:ascii="Times New Roman" w:hAnsi="Times New Roman"/>
                <w:sz w:val="18"/>
                <w:szCs w:val="18"/>
              </w:rPr>
              <w:t>, Excel</w:t>
            </w:r>
          </w:p>
        </w:tc>
        <w:tc>
          <w:tcPr>
            <w:tcW w:w="1756" w:type="dxa"/>
          </w:tcPr>
          <w:p w:rsidR="009D5B37" w:rsidRPr="009D5B37" w:rsidRDefault="00074C25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074C25">
              <w:rPr>
                <w:rFonts w:ascii="Times New Roman" w:hAnsi="Times New Roman"/>
                <w:sz w:val="18"/>
                <w:szCs w:val="18"/>
              </w:rPr>
              <w:t>Муниципальные органы управления образованием, государственные образовательные организации</w:t>
            </w:r>
          </w:p>
        </w:tc>
        <w:tc>
          <w:tcPr>
            <w:tcW w:w="1201" w:type="dxa"/>
          </w:tcPr>
          <w:p w:rsidR="009D5B37" w:rsidRPr="009D5B37" w:rsidRDefault="009D5B37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>апрель</w:t>
            </w:r>
          </w:p>
          <w:p w:rsidR="009D5B37" w:rsidRPr="009D5B37" w:rsidRDefault="009D5B37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>2021г.</w:t>
            </w:r>
          </w:p>
        </w:tc>
        <w:tc>
          <w:tcPr>
            <w:tcW w:w="993" w:type="dxa"/>
          </w:tcPr>
          <w:p w:rsidR="009D5B37" w:rsidRPr="009D5B37" w:rsidRDefault="009D5B37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>1 раз в год</w:t>
            </w:r>
          </w:p>
        </w:tc>
        <w:tc>
          <w:tcPr>
            <w:tcW w:w="1417" w:type="dxa"/>
          </w:tcPr>
          <w:p w:rsidR="009D5B37" w:rsidRPr="009D5B37" w:rsidRDefault="009D5B37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>Автоматизированный подсчет, анализ в ручном режиме</w:t>
            </w:r>
          </w:p>
        </w:tc>
        <w:tc>
          <w:tcPr>
            <w:tcW w:w="1583" w:type="dxa"/>
          </w:tcPr>
          <w:p w:rsidR="009D5B37" w:rsidRPr="009D5B37" w:rsidRDefault="009D5B37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>Информационно-аналитическая справка</w:t>
            </w:r>
          </w:p>
          <w:p w:rsidR="009D5B37" w:rsidRPr="009D5B37" w:rsidRDefault="009D5B37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55" w:type="dxa"/>
          </w:tcPr>
          <w:p w:rsidR="009D5B37" w:rsidRPr="009D5B37" w:rsidRDefault="00E407B8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hyperlink r:id="rId25" w:history="1">
              <w:r w:rsidR="009D5B37" w:rsidRPr="009D5B37">
                <w:rPr>
                  <w:rStyle w:val="a4"/>
                  <w:rFonts w:ascii="Times New Roman" w:hAnsi="Times New Roman"/>
                  <w:sz w:val="18"/>
                  <w:szCs w:val="18"/>
                </w:rPr>
                <w:t>http://цпрк.образование38.рф</w:t>
              </w:r>
            </w:hyperlink>
          </w:p>
        </w:tc>
      </w:tr>
      <w:tr w:rsidR="009D5B37" w:rsidRPr="009D5B37" w:rsidTr="00CF7753">
        <w:trPr>
          <w:jc w:val="center"/>
        </w:trPr>
        <w:tc>
          <w:tcPr>
            <w:tcW w:w="652" w:type="dxa"/>
          </w:tcPr>
          <w:p w:rsidR="009D5B37" w:rsidRPr="009D5B37" w:rsidRDefault="009D5B37" w:rsidP="009D5B37">
            <w:pPr>
              <w:pStyle w:val="af"/>
              <w:numPr>
                <w:ilvl w:val="0"/>
                <w:numId w:val="13"/>
              </w:num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57" w:type="dxa"/>
          </w:tcPr>
          <w:p w:rsidR="009D5B37" w:rsidRPr="009D5B37" w:rsidRDefault="009D5B37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 xml:space="preserve">Мониторинг численности подростков и молодёжи, вовлеченных в добровольческую (волонтерскую) деятельность по направлению профилактики незаконного потребления наркотических средств и психотропных веществ и других социально – негативных явлений, количество педагогов образовательных организаций Иркутской области, участвующих в работе добровольческого </w:t>
            </w:r>
          </w:p>
          <w:p w:rsidR="009D5B37" w:rsidRPr="009D5B37" w:rsidRDefault="009D5B37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>( волонтерского движения)</w:t>
            </w:r>
          </w:p>
        </w:tc>
        <w:tc>
          <w:tcPr>
            <w:tcW w:w="1415" w:type="dxa"/>
          </w:tcPr>
          <w:p w:rsidR="009D5B37" w:rsidRPr="009D5B37" w:rsidRDefault="009D5B37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>ГКУ «ЦПРК»</w:t>
            </w:r>
          </w:p>
        </w:tc>
        <w:tc>
          <w:tcPr>
            <w:tcW w:w="1365" w:type="dxa"/>
          </w:tcPr>
          <w:p w:rsidR="009D5B37" w:rsidRPr="009D5B37" w:rsidRDefault="009D5B37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 xml:space="preserve">Электронная почта: форматы </w:t>
            </w:r>
            <w:r w:rsidRPr="009D5B37">
              <w:rPr>
                <w:rFonts w:ascii="Times New Roman" w:hAnsi="Times New Roman"/>
                <w:sz w:val="18"/>
                <w:szCs w:val="18"/>
                <w:lang w:val="en-US"/>
              </w:rPr>
              <w:t>Word</w:t>
            </w:r>
            <w:r w:rsidRPr="009D5B37">
              <w:rPr>
                <w:rFonts w:ascii="Times New Roman" w:hAnsi="Times New Roman"/>
                <w:sz w:val="18"/>
                <w:szCs w:val="18"/>
              </w:rPr>
              <w:t>, Excel</w:t>
            </w:r>
          </w:p>
        </w:tc>
        <w:tc>
          <w:tcPr>
            <w:tcW w:w="1756" w:type="dxa"/>
          </w:tcPr>
          <w:p w:rsidR="009D5B37" w:rsidRPr="009D5B37" w:rsidRDefault="00074C25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074C25">
              <w:rPr>
                <w:rFonts w:ascii="Times New Roman" w:hAnsi="Times New Roman"/>
                <w:sz w:val="18"/>
                <w:szCs w:val="18"/>
              </w:rPr>
              <w:t>Муниципальные органы управления образованием, государственные образовательные организации</w:t>
            </w:r>
          </w:p>
        </w:tc>
        <w:tc>
          <w:tcPr>
            <w:tcW w:w="1201" w:type="dxa"/>
          </w:tcPr>
          <w:p w:rsidR="009D5B37" w:rsidRPr="009D5B37" w:rsidRDefault="009D5B37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>декабрь</w:t>
            </w:r>
          </w:p>
          <w:p w:rsidR="009D5B37" w:rsidRPr="009D5B37" w:rsidRDefault="009D5B37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>2020г.</w:t>
            </w:r>
          </w:p>
        </w:tc>
        <w:tc>
          <w:tcPr>
            <w:tcW w:w="993" w:type="dxa"/>
          </w:tcPr>
          <w:p w:rsidR="009D5B37" w:rsidRPr="009D5B37" w:rsidRDefault="009D5B37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>1 раз в год</w:t>
            </w:r>
          </w:p>
        </w:tc>
        <w:tc>
          <w:tcPr>
            <w:tcW w:w="1417" w:type="dxa"/>
          </w:tcPr>
          <w:p w:rsidR="009D5B37" w:rsidRPr="009D5B37" w:rsidRDefault="009D5B37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>Автоматизированный подсчет, анализ в ручном режиме</w:t>
            </w:r>
          </w:p>
        </w:tc>
        <w:tc>
          <w:tcPr>
            <w:tcW w:w="1583" w:type="dxa"/>
          </w:tcPr>
          <w:p w:rsidR="009D5B37" w:rsidRPr="009D5B37" w:rsidRDefault="009D5B37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>Информационно-аналитическая справка</w:t>
            </w:r>
          </w:p>
          <w:p w:rsidR="009D5B37" w:rsidRPr="009D5B37" w:rsidRDefault="009D5B37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55" w:type="dxa"/>
          </w:tcPr>
          <w:p w:rsidR="009D5B37" w:rsidRPr="009D5B37" w:rsidRDefault="00E407B8" w:rsidP="009D5B37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hyperlink r:id="rId26" w:history="1">
              <w:r w:rsidR="009D5B37" w:rsidRPr="009D5B37">
                <w:rPr>
                  <w:rStyle w:val="a4"/>
                  <w:rFonts w:ascii="Times New Roman" w:hAnsi="Times New Roman"/>
                  <w:sz w:val="18"/>
                  <w:szCs w:val="18"/>
                </w:rPr>
                <w:t>http://цпрк.образование38.рф</w:t>
              </w:r>
            </w:hyperlink>
          </w:p>
        </w:tc>
      </w:tr>
      <w:tr w:rsidR="003D79DB" w:rsidRPr="009D5B37" w:rsidTr="00CF7753">
        <w:trPr>
          <w:jc w:val="center"/>
        </w:trPr>
        <w:tc>
          <w:tcPr>
            <w:tcW w:w="652" w:type="dxa"/>
          </w:tcPr>
          <w:p w:rsidR="003D79DB" w:rsidRPr="009D5B37" w:rsidRDefault="003D79DB" w:rsidP="003D79DB">
            <w:pPr>
              <w:pStyle w:val="af"/>
              <w:numPr>
                <w:ilvl w:val="0"/>
                <w:numId w:val="13"/>
              </w:num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57" w:type="dxa"/>
          </w:tcPr>
          <w:p w:rsidR="003D79DB" w:rsidRPr="009D5B37" w:rsidRDefault="003D79DB" w:rsidP="003D79DB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Мониторинг реализации задач, направленных на профилактику скулшутинга в муниципальных и государственных образовательных организациях</w:t>
            </w:r>
          </w:p>
        </w:tc>
        <w:tc>
          <w:tcPr>
            <w:tcW w:w="1415" w:type="dxa"/>
          </w:tcPr>
          <w:p w:rsidR="003D79DB" w:rsidRDefault="003D79DB" w:rsidP="003D79DB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УФСБ РФ по Иркутской области,</w:t>
            </w:r>
          </w:p>
          <w:p w:rsidR="003D79DB" w:rsidRPr="009D5B37" w:rsidRDefault="003D79DB" w:rsidP="003D79DB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>ГКУ «ЦПРК»</w:t>
            </w:r>
          </w:p>
        </w:tc>
        <w:tc>
          <w:tcPr>
            <w:tcW w:w="1365" w:type="dxa"/>
          </w:tcPr>
          <w:p w:rsidR="003D79DB" w:rsidRPr="009D5B37" w:rsidRDefault="003D79DB" w:rsidP="003D79DB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9D5B37">
              <w:rPr>
                <w:rFonts w:ascii="Times New Roman" w:hAnsi="Times New Roman"/>
                <w:sz w:val="18"/>
                <w:szCs w:val="18"/>
              </w:rPr>
              <w:t xml:space="preserve">Электронная почта: форматы </w:t>
            </w:r>
            <w:r w:rsidRPr="009D5B37">
              <w:rPr>
                <w:rFonts w:ascii="Times New Roman" w:hAnsi="Times New Roman"/>
                <w:sz w:val="18"/>
                <w:szCs w:val="18"/>
                <w:lang w:val="en-US"/>
              </w:rPr>
              <w:t>Word</w:t>
            </w:r>
            <w:r w:rsidRPr="009D5B37">
              <w:rPr>
                <w:rFonts w:ascii="Times New Roman" w:hAnsi="Times New Roman"/>
                <w:sz w:val="18"/>
                <w:szCs w:val="18"/>
              </w:rPr>
              <w:t>, Excel</w:t>
            </w:r>
          </w:p>
        </w:tc>
        <w:tc>
          <w:tcPr>
            <w:tcW w:w="1756" w:type="dxa"/>
          </w:tcPr>
          <w:p w:rsidR="003D79DB" w:rsidRPr="009D5B37" w:rsidRDefault="00074C25" w:rsidP="003D79DB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074C25">
              <w:rPr>
                <w:rFonts w:ascii="Times New Roman" w:hAnsi="Times New Roman"/>
                <w:sz w:val="18"/>
                <w:szCs w:val="18"/>
              </w:rPr>
              <w:t>Муниципальные органы управления образованием, государственные образовательные организации</w:t>
            </w:r>
          </w:p>
        </w:tc>
        <w:tc>
          <w:tcPr>
            <w:tcW w:w="1201" w:type="dxa"/>
          </w:tcPr>
          <w:p w:rsidR="003D79DB" w:rsidRPr="009D5B37" w:rsidRDefault="003D79DB" w:rsidP="003D79DB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Январь 2020г, январь 2021 года.</w:t>
            </w:r>
          </w:p>
        </w:tc>
        <w:tc>
          <w:tcPr>
            <w:tcW w:w="993" w:type="dxa"/>
          </w:tcPr>
          <w:p w:rsidR="003D79DB" w:rsidRPr="009D5B37" w:rsidRDefault="003D79DB" w:rsidP="003D79DB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 раз в год.</w:t>
            </w:r>
          </w:p>
        </w:tc>
        <w:tc>
          <w:tcPr>
            <w:tcW w:w="1417" w:type="dxa"/>
          </w:tcPr>
          <w:p w:rsidR="003D79DB" w:rsidRPr="009D5B37" w:rsidRDefault="003D79DB" w:rsidP="003D79DB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Анализ в ручном режиме.</w:t>
            </w:r>
          </w:p>
        </w:tc>
        <w:tc>
          <w:tcPr>
            <w:tcW w:w="1583" w:type="dxa"/>
          </w:tcPr>
          <w:p w:rsidR="003D79DB" w:rsidRPr="009D5B37" w:rsidRDefault="003D79DB" w:rsidP="003D79DB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3D79DB">
              <w:rPr>
                <w:rFonts w:ascii="Times New Roman" w:hAnsi="Times New Roman"/>
                <w:sz w:val="18"/>
                <w:szCs w:val="18"/>
              </w:rPr>
              <w:t>Информационно-аналитическая справка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с пометкой «Для служебного пользования»</w:t>
            </w:r>
          </w:p>
        </w:tc>
        <w:tc>
          <w:tcPr>
            <w:tcW w:w="1755" w:type="dxa"/>
          </w:tcPr>
          <w:p w:rsidR="003D79DB" w:rsidRDefault="003D79DB" w:rsidP="003D79DB">
            <w:pPr>
              <w:pStyle w:val="af"/>
            </w:pPr>
            <w:r>
              <w:t>-</w:t>
            </w:r>
          </w:p>
        </w:tc>
      </w:tr>
    </w:tbl>
    <w:p w:rsidR="008D7401" w:rsidRDefault="008D7401" w:rsidP="00700A50">
      <w:pPr>
        <w:spacing w:after="0" w:line="240" w:lineRule="auto"/>
        <w:ind w:right="282"/>
        <w:rPr>
          <w:rFonts w:eastAsia="Calibri"/>
          <w:color w:val="000000"/>
          <w:sz w:val="18"/>
          <w:szCs w:val="18"/>
        </w:rPr>
      </w:pPr>
    </w:p>
    <w:p w:rsidR="005C68BA" w:rsidRDefault="005C68BA" w:rsidP="00700A50">
      <w:pPr>
        <w:spacing w:after="0" w:line="240" w:lineRule="auto"/>
        <w:ind w:right="282"/>
        <w:rPr>
          <w:rFonts w:eastAsia="Calibri"/>
          <w:color w:val="000000"/>
          <w:sz w:val="28"/>
          <w:szCs w:val="18"/>
        </w:rPr>
      </w:pPr>
    </w:p>
    <w:p w:rsidR="005C68BA" w:rsidRPr="005C68BA" w:rsidRDefault="005C68BA" w:rsidP="00700A50">
      <w:pPr>
        <w:spacing w:after="0" w:line="240" w:lineRule="auto"/>
        <w:ind w:right="282"/>
        <w:rPr>
          <w:rFonts w:eastAsia="Calibri"/>
          <w:color w:val="000000"/>
          <w:sz w:val="28"/>
          <w:szCs w:val="18"/>
        </w:rPr>
      </w:pPr>
      <w:r>
        <w:rPr>
          <w:rFonts w:eastAsia="Calibri"/>
          <w:color w:val="000000"/>
          <w:sz w:val="28"/>
          <w:szCs w:val="18"/>
        </w:rPr>
        <w:t xml:space="preserve">Директор ГКУ «Центр профилактики, реабилитации и коррекции» </w:t>
      </w:r>
      <w:r>
        <w:rPr>
          <w:rFonts w:eastAsia="Calibri"/>
          <w:color w:val="000000"/>
          <w:sz w:val="28"/>
          <w:szCs w:val="18"/>
        </w:rPr>
        <w:tab/>
      </w:r>
      <w:r>
        <w:rPr>
          <w:rFonts w:eastAsia="Calibri"/>
          <w:color w:val="000000"/>
          <w:sz w:val="28"/>
          <w:szCs w:val="18"/>
        </w:rPr>
        <w:tab/>
      </w:r>
      <w:r>
        <w:rPr>
          <w:rFonts w:eastAsia="Calibri"/>
          <w:color w:val="000000"/>
          <w:sz w:val="28"/>
          <w:szCs w:val="18"/>
        </w:rPr>
        <w:tab/>
      </w:r>
      <w:r>
        <w:rPr>
          <w:rFonts w:eastAsia="Calibri"/>
          <w:color w:val="000000"/>
          <w:sz w:val="28"/>
          <w:szCs w:val="18"/>
        </w:rPr>
        <w:tab/>
      </w:r>
      <w:r>
        <w:rPr>
          <w:rFonts w:eastAsia="Calibri"/>
          <w:color w:val="000000"/>
          <w:sz w:val="28"/>
          <w:szCs w:val="18"/>
        </w:rPr>
        <w:tab/>
      </w:r>
      <w:r>
        <w:rPr>
          <w:rFonts w:eastAsia="Calibri"/>
          <w:color w:val="000000"/>
          <w:sz w:val="28"/>
          <w:szCs w:val="18"/>
        </w:rPr>
        <w:tab/>
        <w:t>М.Н. Галстян</w:t>
      </w:r>
    </w:p>
    <w:sectPr w:rsidR="005C68BA" w:rsidRPr="005C68BA" w:rsidSect="005C68BA">
      <w:headerReference w:type="default" r:id="rId27"/>
      <w:headerReference w:type="first" r:id="rId28"/>
      <w:pgSz w:w="16838" w:h="11906" w:orient="landscape"/>
      <w:pgMar w:top="1134" w:right="820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347C" w:rsidRDefault="0018347C" w:rsidP="000865E1">
      <w:pPr>
        <w:spacing w:after="0" w:line="240" w:lineRule="auto"/>
      </w:pPr>
      <w:r>
        <w:separator/>
      </w:r>
    </w:p>
  </w:endnote>
  <w:endnote w:type="continuationSeparator" w:id="1">
    <w:p w:rsidR="0018347C" w:rsidRDefault="0018347C" w:rsidP="00086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347C" w:rsidRDefault="0018347C" w:rsidP="000865E1">
      <w:pPr>
        <w:spacing w:after="0" w:line="240" w:lineRule="auto"/>
      </w:pPr>
      <w:r>
        <w:separator/>
      </w:r>
    </w:p>
  </w:footnote>
  <w:footnote w:type="continuationSeparator" w:id="1">
    <w:p w:rsidR="0018347C" w:rsidRDefault="0018347C" w:rsidP="00086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6371420"/>
      <w:docPartObj>
        <w:docPartGallery w:val="㔄∀ऀ܀"/>
        <w:docPartUnique/>
      </w:docPartObj>
    </w:sdtPr>
    <w:sdtContent>
      <w:p w:rsidR="005C68BA" w:rsidRDefault="005C68BA">
        <w:pPr>
          <w:pStyle w:val="a7"/>
          <w:jc w:val="center"/>
        </w:pPr>
        <w:fldSimple w:instr=" PAGE   \* MERGEFORMAT ">
          <w:r w:rsidR="00CF7753">
            <w:rPr>
              <w:noProof/>
            </w:rPr>
            <w:t>2</w:t>
          </w:r>
        </w:fldSimple>
      </w:p>
    </w:sdtContent>
  </w:sdt>
  <w:p w:rsidR="005C68BA" w:rsidRDefault="005C68BA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8BA" w:rsidRDefault="005C68BA">
    <w:pPr>
      <w:pStyle w:val="a7"/>
      <w:jc w:val="center"/>
    </w:pPr>
  </w:p>
  <w:p w:rsidR="005C68BA" w:rsidRDefault="005C68BA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9045F"/>
    <w:multiLevelType w:val="hybridMultilevel"/>
    <w:tmpl w:val="A274EA5C"/>
    <w:lvl w:ilvl="0" w:tplc="721C172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AFF61F5"/>
    <w:multiLevelType w:val="hybridMultilevel"/>
    <w:tmpl w:val="65421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174414"/>
    <w:multiLevelType w:val="hybridMultilevel"/>
    <w:tmpl w:val="0B7606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310346"/>
    <w:multiLevelType w:val="hybridMultilevel"/>
    <w:tmpl w:val="6804DBDA"/>
    <w:lvl w:ilvl="0" w:tplc="D536F29A">
      <w:start w:val="1"/>
      <w:numFmt w:val="bullet"/>
      <w:lvlText w:val=""/>
      <w:lvlJc w:val="left"/>
      <w:pPr>
        <w:ind w:left="6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72" w:hanging="360"/>
      </w:pPr>
      <w:rPr>
        <w:rFonts w:ascii="Wingdings" w:hAnsi="Wingdings" w:hint="default"/>
      </w:rPr>
    </w:lvl>
  </w:abstractNum>
  <w:abstractNum w:abstractNumId="4">
    <w:nsid w:val="4EF67797"/>
    <w:multiLevelType w:val="hybridMultilevel"/>
    <w:tmpl w:val="437660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1196C92"/>
    <w:multiLevelType w:val="hybridMultilevel"/>
    <w:tmpl w:val="CF4C25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14863E9"/>
    <w:multiLevelType w:val="hybridMultilevel"/>
    <w:tmpl w:val="13CCC300"/>
    <w:lvl w:ilvl="0" w:tplc="67C43DD8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AEE7CA6"/>
    <w:multiLevelType w:val="hybridMultilevel"/>
    <w:tmpl w:val="700A88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D4B29EF"/>
    <w:multiLevelType w:val="hybridMultilevel"/>
    <w:tmpl w:val="EA541D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0443038"/>
    <w:multiLevelType w:val="hybridMultilevel"/>
    <w:tmpl w:val="04243026"/>
    <w:lvl w:ilvl="0" w:tplc="D536F29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33A5962"/>
    <w:multiLevelType w:val="hybridMultilevel"/>
    <w:tmpl w:val="BB7657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540591C"/>
    <w:multiLevelType w:val="hybridMultilevel"/>
    <w:tmpl w:val="9918DABE"/>
    <w:lvl w:ilvl="0" w:tplc="A2CE451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61C6873"/>
    <w:multiLevelType w:val="hybridMultilevel"/>
    <w:tmpl w:val="9312A172"/>
    <w:lvl w:ilvl="0" w:tplc="D536F29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"/>
  </w:num>
  <w:num w:numId="3">
    <w:abstractNumId w:val="5"/>
  </w:num>
  <w:num w:numId="4">
    <w:abstractNumId w:val="7"/>
  </w:num>
  <w:num w:numId="5">
    <w:abstractNumId w:val="0"/>
  </w:num>
  <w:num w:numId="6">
    <w:abstractNumId w:val="8"/>
  </w:num>
  <w:num w:numId="7">
    <w:abstractNumId w:val="1"/>
  </w:num>
  <w:num w:numId="8">
    <w:abstractNumId w:val="12"/>
  </w:num>
  <w:num w:numId="9">
    <w:abstractNumId w:val="4"/>
  </w:num>
  <w:num w:numId="10">
    <w:abstractNumId w:val="6"/>
  </w:num>
  <w:num w:numId="11">
    <w:abstractNumId w:val="9"/>
  </w:num>
  <w:num w:numId="12">
    <w:abstractNumId w:val="3"/>
  </w:num>
  <w:num w:numId="1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08"/>
  <w:drawingGridHorizontalSpacing w:val="10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A7A35"/>
    <w:rsid w:val="000045F6"/>
    <w:rsid w:val="00023745"/>
    <w:rsid w:val="000347E6"/>
    <w:rsid w:val="00034FD9"/>
    <w:rsid w:val="00043800"/>
    <w:rsid w:val="00061A69"/>
    <w:rsid w:val="000620D0"/>
    <w:rsid w:val="00074C25"/>
    <w:rsid w:val="000865E1"/>
    <w:rsid w:val="00087E4E"/>
    <w:rsid w:val="00090993"/>
    <w:rsid w:val="00092C1E"/>
    <w:rsid w:val="000B6F47"/>
    <w:rsid w:val="000D3CF7"/>
    <w:rsid w:val="000E6EAB"/>
    <w:rsid w:val="000E7113"/>
    <w:rsid w:val="000F32BD"/>
    <w:rsid w:val="000F5817"/>
    <w:rsid w:val="001270B3"/>
    <w:rsid w:val="00145E5D"/>
    <w:rsid w:val="00155417"/>
    <w:rsid w:val="00161084"/>
    <w:rsid w:val="001630CE"/>
    <w:rsid w:val="0018347C"/>
    <w:rsid w:val="001923EE"/>
    <w:rsid w:val="001A4DAA"/>
    <w:rsid w:val="001D3D10"/>
    <w:rsid w:val="001E242B"/>
    <w:rsid w:val="001F17CE"/>
    <w:rsid w:val="001F328B"/>
    <w:rsid w:val="002008C1"/>
    <w:rsid w:val="00252AB8"/>
    <w:rsid w:val="002601FB"/>
    <w:rsid w:val="002B6E62"/>
    <w:rsid w:val="002F4F2B"/>
    <w:rsid w:val="002F7E9D"/>
    <w:rsid w:val="00307569"/>
    <w:rsid w:val="00343D7C"/>
    <w:rsid w:val="0034492C"/>
    <w:rsid w:val="003667CF"/>
    <w:rsid w:val="00367CFF"/>
    <w:rsid w:val="00376749"/>
    <w:rsid w:val="003A3C31"/>
    <w:rsid w:val="003B6663"/>
    <w:rsid w:val="003D5285"/>
    <w:rsid w:val="003D79DB"/>
    <w:rsid w:val="003E32F5"/>
    <w:rsid w:val="00412D22"/>
    <w:rsid w:val="00424F22"/>
    <w:rsid w:val="00425996"/>
    <w:rsid w:val="0044238A"/>
    <w:rsid w:val="0044289B"/>
    <w:rsid w:val="00460043"/>
    <w:rsid w:val="00471C30"/>
    <w:rsid w:val="004942A2"/>
    <w:rsid w:val="004A1754"/>
    <w:rsid w:val="004B4056"/>
    <w:rsid w:val="004D619F"/>
    <w:rsid w:val="004E4DE4"/>
    <w:rsid w:val="004E53DC"/>
    <w:rsid w:val="00513C46"/>
    <w:rsid w:val="005403A1"/>
    <w:rsid w:val="00554695"/>
    <w:rsid w:val="00554C61"/>
    <w:rsid w:val="005801E0"/>
    <w:rsid w:val="005829DC"/>
    <w:rsid w:val="005A3C5F"/>
    <w:rsid w:val="005C68BA"/>
    <w:rsid w:val="005F20CB"/>
    <w:rsid w:val="005F2944"/>
    <w:rsid w:val="0065150B"/>
    <w:rsid w:val="006863B9"/>
    <w:rsid w:val="006933F1"/>
    <w:rsid w:val="00695E69"/>
    <w:rsid w:val="006E6F9D"/>
    <w:rsid w:val="00700A50"/>
    <w:rsid w:val="00701F0A"/>
    <w:rsid w:val="0070688A"/>
    <w:rsid w:val="00713758"/>
    <w:rsid w:val="00767A9F"/>
    <w:rsid w:val="00784C6F"/>
    <w:rsid w:val="0079291B"/>
    <w:rsid w:val="007A24D7"/>
    <w:rsid w:val="007A4D55"/>
    <w:rsid w:val="007B040D"/>
    <w:rsid w:val="00806402"/>
    <w:rsid w:val="00845C0D"/>
    <w:rsid w:val="00880F00"/>
    <w:rsid w:val="00884624"/>
    <w:rsid w:val="00890774"/>
    <w:rsid w:val="008C706D"/>
    <w:rsid w:val="008D7401"/>
    <w:rsid w:val="00902980"/>
    <w:rsid w:val="00935EF1"/>
    <w:rsid w:val="009967AA"/>
    <w:rsid w:val="009B35A0"/>
    <w:rsid w:val="009C5B01"/>
    <w:rsid w:val="009D5B37"/>
    <w:rsid w:val="009E2246"/>
    <w:rsid w:val="009E398E"/>
    <w:rsid w:val="009F216F"/>
    <w:rsid w:val="00A21E65"/>
    <w:rsid w:val="00A2681F"/>
    <w:rsid w:val="00A65331"/>
    <w:rsid w:val="00A947A7"/>
    <w:rsid w:val="00AA2529"/>
    <w:rsid w:val="00AA7A35"/>
    <w:rsid w:val="00AC1B3E"/>
    <w:rsid w:val="00AC53B0"/>
    <w:rsid w:val="00AD3A7B"/>
    <w:rsid w:val="00B00B27"/>
    <w:rsid w:val="00B14F32"/>
    <w:rsid w:val="00B14FBC"/>
    <w:rsid w:val="00B21B99"/>
    <w:rsid w:val="00B3248A"/>
    <w:rsid w:val="00B56082"/>
    <w:rsid w:val="00B76EB0"/>
    <w:rsid w:val="00B84096"/>
    <w:rsid w:val="00B87C4F"/>
    <w:rsid w:val="00B93047"/>
    <w:rsid w:val="00BA0D77"/>
    <w:rsid w:val="00BA47AB"/>
    <w:rsid w:val="00BA7401"/>
    <w:rsid w:val="00BB4371"/>
    <w:rsid w:val="00BD2CA3"/>
    <w:rsid w:val="00BD565F"/>
    <w:rsid w:val="00C1058E"/>
    <w:rsid w:val="00C155A1"/>
    <w:rsid w:val="00C22EFD"/>
    <w:rsid w:val="00C71EC2"/>
    <w:rsid w:val="00C71F1F"/>
    <w:rsid w:val="00C81ECF"/>
    <w:rsid w:val="00CD6474"/>
    <w:rsid w:val="00CF357E"/>
    <w:rsid w:val="00CF7753"/>
    <w:rsid w:val="00D10060"/>
    <w:rsid w:val="00D157E0"/>
    <w:rsid w:val="00D3780C"/>
    <w:rsid w:val="00D41AE8"/>
    <w:rsid w:val="00D41EBC"/>
    <w:rsid w:val="00D63801"/>
    <w:rsid w:val="00D70C26"/>
    <w:rsid w:val="00D85BE5"/>
    <w:rsid w:val="00DB70D4"/>
    <w:rsid w:val="00DD62C9"/>
    <w:rsid w:val="00DD65F3"/>
    <w:rsid w:val="00E07ADB"/>
    <w:rsid w:val="00E16C0A"/>
    <w:rsid w:val="00E248CD"/>
    <w:rsid w:val="00E30A9D"/>
    <w:rsid w:val="00E32247"/>
    <w:rsid w:val="00E407B8"/>
    <w:rsid w:val="00E5463D"/>
    <w:rsid w:val="00E5557D"/>
    <w:rsid w:val="00E619D8"/>
    <w:rsid w:val="00E63015"/>
    <w:rsid w:val="00E66D8A"/>
    <w:rsid w:val="00EC203D"/>
    <w:rsid w:val="00EF526A"/>
    <w:rsid w:val="00F03CC7"/>
    <w:rsid w:val="00F061AE"/>
    <w:rsid w:val="00F362A2"/>
    <w:rsid w:val="00F405B7"/>
    <w:rsid w:val="00F64184"/>
    <w:rsid w:val="00F737BA"/>
    <w:rsid w:val="00F873B0"/>
    <w:rsid w:val="00FB3C0E"/>
    <w:rsid w:val="00FD24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Cs w:val="3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F32"/>
  </w:style>
  <w:style w:type="paragraph" w:styleId="1">
    <w:name w:val="heading 1"/>
    <w:basedOn w:val="a"/>
    <w:next w:val="a"/>
    <w:link w:val="10"/>
    <w:uiPriority w:val="9"/>
    <w:qFormat/>
    <w:rsid w:val="00845C0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4F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B14F32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14F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14F32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0865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865E1"/>
  </w:style>
  <w:style w:type="paragraph" w:styleId="a9">
    <w:name w:val="footer"/>
    <w:basedOn w:val="a"/>
    <w:link w:val="aa"/>
    <w:uiPriority w:val="99"/>
    <w:unhideWhenUsed/>
    <w:rsid w:val="000865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865E1"/>
  </w:style>
  <w:style w:type="paragraph" w:styleId="ab">
    <w:name w:val="Body Text"/>
    <w:basedOn w:val="a"/>
    <w:link w:val="ac"/>
    <w:semiHidden/>
    <w:unhideWhenUsed/>
    <w:rsid w:val="001E242B"/>
    <w:pPr>
      <w:spacing w:after="120" w:line="240" w:lineRule="auto"/>
    </w:pPr>
    <w:rPr>
      <w:rFonts w:eastAsia="Times New Roman"/>
      <w:sz w:val="24"/>
      <w:szCs w:val="24"/>
      <w:lang w:eastAsia="ru-RU"/>
    </w:rPr>
  </w:style>
  <w:style w:type="character" w:customStyle="1" w:styleId="ac">
    <w:name w:val="Основной текст Знак"/>
    <w:basedOn w:val="a0"/>
    <w:link w:val="ab"/>
    <w:semiHidden/>
    <w:rsid w:val="001E242B"/>
    <w:rPr>
      <w:rFonts w:eastAsia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1E242B"/>
    <w:pPr>
      <w:spacing w:after="0" w:line="240" w:lineRule="auto"/>
      <w:ind w:left="720"/>
      <w:contextualSpacing/>
    </w:pPr>
    <w:rPr>
      <w:rFonts w:eastAsia="Times New Roman"/>
      <w:sz w:val="24"/>
      <w:szCs w:val="24"/>
      <w:lang w:eastAsia="ru-RU"/>
    </w:rPr>
  </w:style>
  <w:style w:type="character" w:customStyle="1" w:styleId="ae">
    <w:name w:val="Цветовое выделение"/>
    <w:uiPriority w:val="99"/>
    <w:rsid w:val="00460043"/>
    <w:rPr>
      <w:b/>
      <w:color w:val="26282F"/>
    </w:rPr>
  </w:style>
  <w:style w:type="character" w:customStyle="1" w:styleId="10">
    <w:name w:val="Заголовок 1 Знак"/>
    <w:basedOn w:val="a0"/>
    <w:link w:val="1"/>
    <w:uiPriority w:val="9"/>
    <w:rsid w:val="00845C0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">
    <w:name w:val="No Spacing"/>
    <w:link w:val="af0"/>
    <w:uiPriority w:val="1"/>
    <w:qFormat/>
    <w:rsid w:val="003D5285"/>
    <w:pPr>
      <w:spacing w:after="0" w:line="240" w:lineRule="auto"/>
    </w:pPr>
    <w:rPr>
      <w:rFonts w:ascii="Calibri" w:eastAsia="Calibri" w:hAnsi="Calibri"/>
      <w:sz w:val="22"/>
      <w:szCs w:val="22"/>
    </w:rPr>
  </w:style>
  <w:style w:type="character" w:customStyle="1" w:styleId="af0">
    <w:name w:val="Без интервала Знак"/>
    <w:link w:val="af"/>
    <w:uiPriority w:val="1"/>
    <w:rsid w:val="003D5285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135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94;&#1087;&#1088;&#1082;.&#1086;&#1073;&#1088;&#1072;&#1079;&#1086;&#1074;&#1072;&#1085;&#1080;&#1077;38.&#1088;&#1092;/" TargetMode="External"/><Relationship Id="rId13" Type="http://schemas.openxmlformats.org/officeDocument/2006/relationships/hyperlink" Target="http://lk-spt.fcprc.ru/pages/my/" TargetMode="External"/><Relationship Id="rId18" Type="http://schemas.openxmlformats.org/officeDocument/2006/relationships/hyperlink" Target="http://&#1094;&#1087;&#1088;&#1082;.&#1086;&#1073;&#1088;&#1072;&#1079;&#1086;&#1074;&#1072;&#1085;&#1080;&#1077;38.&#1088;&#1092;" TargetMode="External"/><Relationship Id="rId26" Type="http://schemas.openxmlformats.org/officeDocument/2006/relationships/hyperlink" Target="http://&#1094;&#1087;&#1088;&#1082;.&#1086;&#1073;&#1088;&#1072;&#1079;&#1086;&#1074;&#1072;&#1085;&#1080;&#1077;38.&#1088;&#1092;" TargetMode="External"/><Relationship Id="rId3" Type="http://schemas.openxmlformats.org/officeDocument/2006/relationships/styles" Target="styles.xml"/><Relationship Id="rId21" Type="http://schemas.openxmlformats.org/officeDocument/2006/relationships/hyperlink" Target="http://&#1094;&#1087;&#1088;&#1082;.&#1086;&#1073;&#1088;&#1072;&#1079;&#1086;&#1074;&#1072;&#1085;&#1080;&#1077;38.&#1088;&#1092;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&#1094;&#1087;&#1088;&#1082;.&#1086;&#1073;&#1088;&#1072;&#1079;&#1086;&#1074;&#1072;&#1085;&#1080;&#1077;38.&#1088;&#1092;" TargetMode="External"/><Relationship Id="rId17" Type="http://schemas.openxmlformats.org/officeDocument/2006/relationships/hyperlink" Target="http://&#1094;&#1087;&#1088;&#1082;.&#1086;&#1073;&#1088;&#1072;&#1079;&#1086;&#1074;&#1072;&#1085;&#1080;&#1077;38.&#1088;&#1092;" TargetMode="External"/><Relationship Id="rId25" Type="http://schemas.openxmlformats.org/officeDocument/2006/relationships/hyperlink" Target="http://&#1094;&#1087;&#1088;&#1082;.&#1086;&#1073;&#1088;&#1072;&#1079;&#1086;&#1074;&#1072;&#1085;&#1080;&#1077;38.&#1088;&#1092;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&#1094;&#1087;&#1088;&#1082;.&#1086;&#1073;&#1088;&#1072;&#1079;&#1086;&#1074;&#1072;&#1085;&#1080;&#1077;38.&#1088;&#1092;" TargetMode="External"/><Relationship Id="rId20" Type="http://schemas.openxmlformats.org/officeDocument/2006/relationships/hyperlink" Target="http://&#1094;&#1087;&#1088;&#1082;.&#1086;&#1073;&#1088;&#1072;&#1079;&#1086;&#1074;&#1072;&#1085;&#1080;&#1077;38.&#1088;&#1092;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&#1094;&#1087;&#1088;&#1082;.&#1086;&#1073;&#1088;&#1072;&#1079;&#1086;&#1074;&#1072;&#1085;&#1080;&#1077;38.&#1088;&#1092;" TargetMode="External"/><Relationship Id="rId24" Type="http://schemas.openxmlformats.org/officeDocument/2006/relationships/hyperlink" Target="http://&#1094;&#1087;&#1088;&#1082;.&#1086;&#1073;&#1088;&#1072;&#1079;&#1086;&#1074;&#1072;&#1085;&#1080;&#1077;38.&#1088;&#1092;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&#1094;&#1087;&#1088;&#1082;.&#1086;&#1073;&#1088;&#1072;&#1079;&#1086;&#1074;&#1072;&#1085;&#1080;&#1077;38.&#1088;&#1092;" TargetMode="External"/><Relationship Id="rId23" Type="http://schemas.openxmlformats.org/officeDocument/2006/relationships/hyperlink" Target="http://&#1094;&#1087;&#1088;&#1082;.&#1086;&#1073;&#1088;&#1072;&#1079;&#1086;&#1074;&#1072;&#1085;&#1080;&#1077;38.&#1088;&#1092;" TargetMode="External"/><Relationship Id="rId28" Type="http://schemas.openxmlformats.org/officeDocument/2006/relationships/header" Target="header2.xml"/><Relationship Id="rId10" Type="http://schemas.openxmlformats.org/officeDocument/2006/relationships/hyperlink" Target="https://irkobl.ru/sites/ank/regions/zasedanija/" TargetMode="External"/><Relationship Id="rId19" Type="http://schemas.openxmlformats.org/officeDocument/2006/relationships/hyperlink" Target="http://&#1094;&#1087;&#1088;&#1082;.&#1086;&#1073;&#1088;&#1072;&#1079;&#1086;&#1074;&#1072;&#1085;&#1080;&#1077;38.&#1088;&#1092;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94;&#1087;&#1088;&#1082;.&#1086;&#1073;&#1088;&#1072;&#1079;&#1086;&#1074;&#1072;&#1085;&#1080;&#1077;38.&#1088;&#1092;/" TargetMode="External"/><Relationship Id="rId14" Type="http://schemas.openxmlformats.org/officeDocument/2006/relationships/hyperlink" Target="http://lk-spt.fcprc.ru/pages/my/" TargetMode="External"/><Relationship Id="rId22" Type="http://schemas.openxmlformats.org/officeDocument/2006/relationships/hyperlink" Target="http://&#1094;&#1087;&#1088;&#1082;.&#1086;&#1073;&#1088;&#1072;&#1079;&#1086;&#1074;&#1072;&#1085;&#1080;&#1077;38.&#1088;&#1092;" TargetMode="External"/><Relationship Id="rId27" Type="http://schemas.openxmlformats.org/officeDocument/2006/relationships/header" Target="header1.xml"/><Relationship Id="rId30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.sokolovaa\Desktop\&#1054;&#1073;&#1088;&#1072;&#1079;&#1094;&#1099;%20&#1073;&#1083;&#1072;&#1085;&#1082;&#1086;&#1074;%20&#1054;&#1043;&#1040;&#1054;&#1059;%20&#1044;&#1055;&#1054;%20&#1048;&#1056;&#1054;\&#1055;&#1088;&#1080;&#1083;.3%20&#1041;&#1083;&#1072;&#1085;&#1082;%20&#1089;%20&#1091;&#1075;&#1083;&#1086;&#1074;&#1099;&#1084;&#1080;%20&#1088;&#1077;&#1082;&#1074;&#1080;&#1079;&#1080;&#1090;&#1072;&#1084;&#108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C6A79E-F89E-4369-A9C7-AFE96E19D0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Прил.3 Бланк с угловыми реквизитами</Template>
  <TotalTime>1</TotalTime>
  <Pages>5</Pages>
  <Words>2110</Words>
  <Characters>12030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Соколоваа Марина Владимировна</dc:creator>
  <cp:lastModifiedBy>AgeevaIV</cp:lastModifiedBy>
  <cp:revision>2</cp:revision>
  <cp:lastPrinted>2020-07-02T03:50:00Z</cp:lastPrinted>
  <dcterms:created xsi:type="dcterms:W3CDTF">2020-07-02T04:01:00Z</dcterms:created>
  <dcterms:modified xsi:type="dcterms:W3CDTF">2020-07-02T04:01:00Z</dcterms:modified>
</cp:coreProperties>
</file>